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3970020</wp:posOffset>
                </wp:positionH>
                <wp:positionV relativeFrom="paragraph">
                  <wp:posOffset>3738880</wp:posOffset>
                </wp:positionV>
                <wp:extent cx="3048000" cy="17856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785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—设计学专业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ind w:firstLine="0" w:firstLineChars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firstLine="42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2.6pt;margin-top:294.4pt;height:140.6pt;width:240pt;z-index:251667456;mso-width-relative:page;mso-height-relative:page;" filled="f" stroked="f" coordsize="21600,21600" o:gfxdata="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alyvK2wAAAAwBAAAPAAAAAAAAAAEAIAAAACIA&#10;AABkcnMvZG93bnJldi54bWxQSwECFAAUAAAACACHTuJA07jdjz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—设计学专业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ind w:firstLine="420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1677670</wp:posOffset>
                </wp:positionV>
                <wp:extent cx="2816225" cy="3540125"/>
                <wp:effectExtent l="0" t="0" r="3175" b="31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225" cy="3540125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32.1pt;height:278.75pt;width:221.75pt;z-index:251661312;v-text-anchor:middle;mso-width-relative:page;mso-height-relative:page;" filled="t" stroked="f" coordsize="21600,21600" o:gfxdata="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">
                <v:fill type="frame" on="t" focussize="0,0" recolor="t" rotate="t" r:id="rId6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861060</wp:posOffset>
                </wp:positionH>
                <wp:positionV relativeFrom="paragraph">
                  <wp:posOffset>6163310</wp:posOffset>
                </wp:positionV>
                <wp:extent cx="2065020" cy="54292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206502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8pt;margin-top:485.3pt;height:42.75pt;width:162.6pt;z-index:251664384;mso-width-relative:page;mso-height-relative:page;" filled="f" stroked="f" coordsize="21600,21600" o:gfxdata="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vNOF7bAAAADAEAAA8AAAAAAAAA&#10;AQAgAAAAIgAAAGRycy9kb3ducmV2LnhtbFBLAQIUABQAAAAIAIdO4kBNdtulRwIAAHI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863600</wp:posOffset>
                </wp:positionH>
                <wp:positionV relativeFrom="paragraph">
                  <wp:posOffset>6569710</wp:posOffset>
                </wp:positionV>
                <wp:extent cx="5636260" cy="36029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6260" cy="360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8"/>
                                <w:szCs w:val="28"/>
                                <w:lang w:val="en-US" w:eastAsia="zh-CN"/>
                              </w:rPr>
                              <w:t>研究方向为服装造型设计、服装图案与色彩设计、服装技能竞赛培训；承担《服装设计与表达》、《服装色彩设计》、《服装图案设计》、《高级定制创新设计》等课程。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480" w:firstLineChars="20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ind w:firstLine="42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8pt;margin-top:517.3pt;height:283.7pt;width:443.8pt;mso-position-horizontal-relative:margin;z-index:251668480;mso-width-relative:page;mso-height-relative:page;" filled="f" stroked="f" coordsize="21600,21600" o:gfxdata="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pO2ujbAAAADgEAAA8AAAAAAAAAAQAgAAAAIgAA&#10;AGRycy9kb3ducmV2LnhtbFBLAQIUABQAAAAIAIdO4kDb4e7yPgIAAGk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8"/>
                          <w:szCs w:val="28"/>
                          <w:lang w:val="en-US" w:eastAsia="zh-CN"/>
                        </w:rPr>
                        <w:t>研究方向为服装造型设计、服装图案与色彩设计、服装技能竞赛培训；承担《服装设计与表达》、《服装色彩设计》、《服装图案设计》、《高级定制创新设计》等课程。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480" w:firstLineChars="200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sz w:val="24"/>
                          <w:szCs w:val="24"/>
                          <w:lang w:val="en-US" w:eastAsia="zh-CN"/>
                        </w:rPr>
                      </w:pPr>
                    </w:p>
                    <w:p>
                      <w:pPr>
                        <w:ind w:firstLine="420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6055360</wp:posOffset>
            </wp:positionV>
            <wp:extent cx="3081020" cy="498475"/>
            <wp:effectExtent l="0" t="0" r="5080" b="1587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98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4018280</wp:posOffset>
                </wp:positionH>
                <wp:positionV relativeFrom="paragraph">
                  <wp:posOffset>2404110</wp:posOffset>
                </wp:positionV>
                <wp:extent cx="2934970" cy="10769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7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服装与服饰设计（艺术本科）专业负责人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副教授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4pt;margin-top:189.3pt;height:84.8pt;width:231.1pt;z-index:251666432;mso-width-relative:page;mso-height-relative:page;" filled="f" stroked="f" coordsize="21600,21600" o:gfxdata="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8oIC3QAAAAwBAAAPAAAAAAAAAAEAIAAAACIA&#10;AABkcnMvZG93bnJldi54bWxQSwECFAAUAAAACACHTuJAfjugrz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服装与服饰设计（艺术本科）专业负责人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副教授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4002405</wp:posOffset>
                </wp:positionH>
                <wp:positionV relativeFrom="paragraph">
                  <wp:posOffset>1636395</wp:posOffset>
                </wp:positionV>
                <wp:extent cx="190436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436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ind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周怡江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5.15pt;margin-top:128.85pt;height:50.75pt;width:149.95pt;z-index:251665408;mso-width-relative:page;mso-height-relative:page;" filled="f" stroked="f" coordsize="21600,21600" o:gfxdata="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ibz9N0AAAALAQAADwAAAAAAAAABACAAAAAiAAAA&#10;ZHJzL2Rvd25yZXYueG1sUEsBAhQAFAAAAAgAh07iQJnzuuI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ind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周怡江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6002655</wp:posOffset>
                </wp:positionV>
                <wp:extent cx="6028055" cy="2612390"/>
                <wp:effectExtent l="19050" t="19050" r="10795" b="1651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472.65pt;height:205.7pt;width:474.65pt;mso-position-horizontal:center;mso-position-horizontal-relative:margin;z-index:-251654144;v-text-anchor:middle;mso-width-relative:page;mso-height-relative:page;" fillcolor="#FFFFFF [3212]" filled="t" stroked="t" coordsize="21600,21600" o:gfxdata="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WYuKE2QAAAAkBAAAPAAAAAAAAAAEAIAAAACIAAABk&#10;cnMvZG93bnJldi54bWxQSwECFAAUAAAACACHTuJAJjTjIXcCAAD1BAAADgAAAAAAAAABACAAAAAo&#10;AQAAZHJzL2Uyb0RvYy54bWxQSwUGAAAAAAYABgBZAQAAE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8208010</wp:posOffset>
                </wp:positionH>
                <wp:positionV relativeFrom="paragraph">
                  <wp:posOffset>4187190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225" cy="3362325"/>
                        </a:xfrm>
                        <a:prstGeom prst="rect">
                          <a:avLst/>
                        </a:prstGeom>
                        <a:blipFill rotWithShape="1"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6.3pt;margin-top:329.7pt;height:264.75pt;width:221.75pt;z-index:251660288;v-text-anchor:middle;mso-width-relative:page;mso-height-relative:page;" filled="t" stroked="f" coordsize="21600,21600" o:gfxdata="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">
                <v:fill type="frame" on="t" focussize="0,0" recolor="t" rotate="t" r:id="rId8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DCF2475-61C7-472A-A048-4B4BCCAF156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B5EA9FF9-BF14-46DC-BF01-65990D8EC9A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A624C8D6-6FD4-4403-8F70-B9220949992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3A56BB8-4D31-4F1A-BA0E-3C8F3C5532F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941A5E56-2578-4945-8D50-76ECECB33EB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3E1168C5-D79A-4EEC-A4BC-9DD62802269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firstLine="420"/>
      </w:pPr>
      <w:r>
        <w:separator/>
      </w:r>
    </w:p>
  </w:footnote>
  <w:footnote w:type="continuationSeparator" w:id="1">
    <w:p>
      <w:pPr>
        <w:spacing w:line="276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CwiaGRpZCI6ImE2YzM4ZmZmM2ZhYTIwMTBiZjViNjBiMWVmYjU2YjVhIiwidXNlckNvdW50Ijo3fQ=="/>
  </w:docVars>
  <w:rsids>
    <w:rsidRoot w:val="7B171394"/>
    <w:rsid w:val="001B0F47"/>
    <w:rsid w:val="001E398A"/>
    <w:rsid w:val="00232142"/>
    <w:rsid w:val="00255BF9"/>
    <w:rsid w:val="003A223F"/>
    <w:rsid w:val="00421EAE"/>
    <w:rsid w:val="004B36D0"/>
    <w:rsid w:val="004B765C"/>
    <w:rsid w:val="004C40CF"/>
    <w:rsid w:val="006A0158"/>
    <w:rsid w:val="0074222A"/>
    <w:rsid w:val="00893038"/>
    <w:rsid w:val="008B5D0E"/>
    <w:rsid w:val="00B20CCB"/>
    <w:rsid w:val="00BA6C17"/>
    <w:rsid w:val="00CF7C9D"/>
    <w:rsid w:val="00D24181"/>
    <w:rsid w:val="00D408EE"/>
    <w:rsid w:val="00E30894"/>
    <w:rsid w:val="00F75B75"/>
    <w:rsid w:val="02E62FD5"/>
    <w:rsid w:val="0D711A9F"/>
    <w:rsid w:val="10BC5375"/>
    <w:rsid w:val="1C630155"/>
    <w:rsid w:val="244D791A"/>
    <w:rsid w:val="257574D6"/>
    <w:rsid w:val="3D204412"/>
    <w:rsid w:val="466B2BA2"/>
    <w:rsid w:val="46BE2D9C"/>
    <w:rsid w:val="47B1777B"/>
    <w:rsid w:val="5CC23F3C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76" w:lineRule="auto"/>
      <w:ind w:firstLine="56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1</Words>
  <Characters>12</Characters>
  <Lines>1</Lines>
  <Paragraphs>1</Paragraphs>
  <TotalTime>0</TotalTime>
  <ScaleCrop>false</ScaleCrop>
  <LinksUpToDate>false</LinksUpToDate>
  <CharactersWithSpaces>12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2024-09-20T02:30:00Z</dcterms:created>
  <dc:creator>永远的长发</dc:creator>
  <cp:lastModifiedBy>王禹</cp:lastModifiedBy>
  <cp:lastPrinted>2024-09-20T03:23:00Z</cp:lastPrinted>
  <dcterms:modified xsi:type="dcterms:W3CDTF">2024-09-25T07:30:00Z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