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6306185</wp:posOffset>
                </wp:positionV>
                <wp:extent cx="200469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00469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3.5pt;margin-top:496.55pt;height:31.5pt;width:157.85pt;z-index:251664384;mso-width-relative:page;mso-height-relative:page;" filled="f" stroked="f" coordsize="21600,21600" o:gfxdata="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Dj5F3dAAAADAEAAA8AAAAAAAAA&#10;AQAgAAAAIgAAAGRycy9kb3ducmV2LnhtbFBLAQIUABQAAAAIAIdO4kBUHvE+RQIAAHI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4058920</wp:posOffset>
                </wp:positionH>
                <wp:positionV relativeFrom="paragraph">
                  <wp:posOffset>2738120</wp:posOffset>
                </wp:positionV>
                <wp:extent cx="2888615" cy="260540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8615" cy="2605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—时尚设计专业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6pt;margin-top:215.6pt;height:205.15pt;width:227.45pt;z-index:251667456;mso-width-relative:page;mso-height-relative:page;" filled="f" stroked="f" coordsize="21600,21600" o:gfxdata="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7bhpW3QAAAAwBAAAPAAAAAAAAAAEAIAAAACIA&#10;AABkcnMvZG93bnJldi54bWxQSwECFAAUAAAACACHTuJAbTj8zT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—时尚设计专业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6662420</wp:posOffset>
                </wp:positionV>
                <wp:extent cx="5609590" cy="212534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609590" cy="2125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研究方向包括时尚设计、羌族传统民族服装的传承与创新设计等。个人设计作品登上法国时尚杂志《MOEVIR》、《FIENFH》；与四川汇德轩文化艺术有限公司合作，参与《民族特色商品研发》项目，担任羌民族服装研发的设计和实施；第一参与设计北川羌族自治县20周年庆系列服装；参加“2023NewUp潮创季×云裳北川”中国羌族文化服饰设计大赛，获得金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4.4pt;margin-top:524.6pt;height:167.35pt;width:441.7pt;z-index:251668480;mso-width-relative:page;mso-height-relative:page;" filled="f" stroked="f" coordsize="21600,21600" o:gfxdata="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UCOY5dwAAAAOAQAADwAAAAAA&#10;AAABACAAAAAiAAAAZHJzL2Rvd25yZXYueG1sUEsBAhQAFAAAAAgAh07iQIIV51ZIAgAAdQQAAA4A&#10;AAAAAAAAAQAgAAAAKw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研究方向包括时尚设计、羌族传统民族服装的传承与创新设计等。个人设计作品登上法国时尚杂志《MOEVIR》、《FIENFH》；与四川汇德轩文化艺术有限公司合作，参与《民族特色商品研发》项目，担任羌民族服装研发的设计和实施；第一参与设计北川羌族自治县20周年庆系列服装；参加“2023NewUp潮创季×云裳北川”中国羌族文化服饰设计大赛，获得金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1816735</wp:posOffset>
                </wp:positionV>
                <wp:extent cx="2445385" cy="3467100"/>
                <wp:effectExtent l="0" t="0" r="1206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445385" cy="346710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4pt;margin-top:143.05pt;height:273pt;width:192.55pt;z-index:251660288;v-text-anchor:middle;mso-width-relative:page;mso-height-relative:page;" filled="t" stroked="f" coordsize="21600,21600" o:gfxdata="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9ooooAKKKKACiiigAooooAKKKKACiiigAooooAKKKKACiiigAoo&#10;ooAKKKKACiiigAooooAKKKKACiiigApCKW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N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郑婧洋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郑婧洋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6CE304C-1B28-464B-9BE1-2C49142DC45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D253B652-8F03-40FE-88E8-009661FCDF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40482E40-90B3-488D-B335-2BCDFF122AE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C5891A7-B144-479C-BA8A-62C303C18C5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0EDAFD44-A680-4B75-B14A-BC3ADB81989C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24D19B38-B41B-422D-BEF4-CEC39696D7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JhNmMzOGZmZjNmYWEyMDEwYmY1YjYwYjFlZmI1NmI1YSIsInVzZXJDb3VudCI6Mn0="/>
  </w:docVars>
  <w:rsids>
    <w:rsidRoot w:val="7B171394"/>
    <w:rsid w:val="02E62FD5"/>
    <w:rsid w:val="030C1FA3"/>
    <w:rsid w:val="0D711A9F"/>
    <w:rsid w:val="0DFC36AD"/>
    <w:rsid w:val="10BC5375"/>
    <w:rsid w:val="144D487C"/>
    <w:rsid w:val="1C630155"/>
    <w:rsid w:val="217B14A7"/>
    <w:rsid w:val="257574D6"/>
    <w:rsid w:val="466B2BA2"/>
    <w:rsid w:val="46BE2D9C"/>
    <w:rsid w:val="5AEB22B8"/>
    <w:rsid w:val="5CD1707F"/>
    <w:rsid w:val="6C5A608E"/>
    <w:rsid w:val="6D65638A"/>
    <w:rsid w:val="6E8B1784"/>
    <w:rsid w:val="70E8500F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DA69E400077B419FBA7AC7AC3B1F2559_13</vt:lpwstr>
  </property>
</Properties>
</file>