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992505</wp:posOffset>
                </wp:positionH>
                <wp:positionV relativeFrom="paragraph">
                  <wp:posOffset>6306185</wp:posOffset>
                </wp:positionV>
                <wp:extent cx="1981200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98120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15pt;margin-top:496.55pt;height:31.5pt;width:156pt;z-index:251664384;mso-width-relative:page;mso-height-relative:page;" filled="f" stroked="f" coordsize="21600,21600" o:gfxdata="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cIdfQ9sAAAAMAQAADwAAAAAAAAAB&#10;ACAAAAAiAAAAZHJzL2Rvd25yZXYueG1sUEsBAhQAFAAAAAgAh07iQAzsz9xGAgAAcgQAAA4AAAAA&#10;AAAAAQAgAAAAKg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3987800</wp:posOffset>
                </wp:positionH>
                <wp:positionV relativeFrom="paragraph">
                  <wp:posOffset>3367405</wp:posOffset>
                </wp:positionV>
                <wp:extent cx="2959735" cy="242824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9735" cy="2428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—7年职业教学经验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—硕士研究生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—艺术设计专业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4pt;margin-top:265.15pt;height:191.2pt;width:233.05pt;z-index:251667456;mso-width-relative:page;mso-height-relative:page;" filled="f" stroked="f" coordsize="21600,21600" o:gfxdata="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p1AVzdAAAADAEAAA8AAAAAAAAAAQAgAAAA&#10;IgAAAGRycy9kb3ducmV2LnhtbFBLAQIUABQAAAAIAIdO4kDCG+nW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—7年职业教学经验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—硕士研究生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—艺术设计专业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1602740</wp:posOffset>
                </wp:positionV>
                <wp:extent cx="1689735" cy="81026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810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唐莹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26.2pt;height:63.8pt;width:133.05pt;z-index:251665408;mso-width-relative:page;mso-height-relative:page;" filled="f" stroked="f" coordsize="21600,21600" o:gfxdata="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1r4JrcAAAACwEAAA8AAAAAAAAAAQAgAAAAIgAA&#10;AGRycy9kb3ducmV2LnhtbFBLAQIUABQAAAAIAIdO4kDjhsDH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唐莹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1485265</wp:posOffset>
                </wp:positionH>
                <wp:positionV relativeFrom="paragraph">
                  <wp:posOffset>6800850</wp:posOffset>
                </wp:positionV>
                <wp:extent cx="5168900" cy="218249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168900" cy="2182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560" w:firstLineChars="200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要研究服装展示与陈列设计、服饰搭配、服饰传统色彩等；荣获全国商品展示与服饰搭配大赛荣获优秀指导教师；全国未来设计师艺术大赛荣获优秀指导教师；指导学生在职业技能比赛中获国家级奖项、省级等奖项多项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6.95pt;margin-top:535.5pt;height:171.85pt;width:407pt;z-index:251668480;mso-width-relative:page;mso-height-relative:page;" filled="f" stroked="f" coordsize="21600,21600" o:gfxdata="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WspZk3QAAAA4BAAAPAAAA&#10;AAAAAAEAIAAAACIAAABkcnMvZG93bnJldi54bWxQSwECFAAUAAAACACHTuJAxdWVkEkCAAB1BAAA&#10;DgAAAAAAAAABACAAAAAs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560" w:firstLineChars="200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研究服装展示与陈列设计、服饰搭配、服饰传统色彩等；荣获全国商品展示与服饰搭配大赛荣获优秀指导教师；全国未来设计师艺术大赛荣获优秀指导教师；指导学生在职业技能比赛中获国家级奖项、省级等奖项多项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4194175</wp:posOffset>
                </wp:positionH>
                <wp:positionV relativeFrom="paragraph">
                  <wp:posOffset>2465705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专任教师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讲师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25pt;margin-top:194.15pt;height:85.4pt;width:231.1pt;z-index:251666432;mso-width-relative:page;mso-height-relative:page;" filled="f" stroked="f" coordsize="21600,21600" o:gfxdata="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ioE7H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专任教师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讲师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1855470</wp:posOffset>
                </wp:positionV>
                <wp:extent cx="2816225" cy="3362325"/>
                <wp:effectExtent l="0" t="0" r="3175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816225" cy="3362325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7pt;margin-top:146.1pt;height:264.75pt;width:221.75pt;z-index:251660288;v-text-anchor:middle;mso-width-relative:page;mso-height-relative:page;" filled="t" stroked="f" coordsize="21600,21600" o:gfxdata="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385064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3850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303.2pt;width:474.65pt;z-index:-251654144;v-text-anchor:middle;mso-width-relative:page;mso-height-relative:page;" fillcolor="#FFFFFF [3212]" filled="t" stroked="t" coordsize="21600,21600" o:gfxdata="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fZn8Q2wAAAA0BAAAPAAAAAAAAAAEA&#10;IAAAACIAAABkcnMvZG93bnJldi54bWxQSwECFAAUAAAACACHTuJAO3BaG34CAAAABQAADgAAAAAA&#10;AAABACAAAAAqAQAAZHJzL2Uyb0RvYy54bWxQSwUGAAAAAAYABgBZAQAAGg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AADD466-D96C-4EB7-B95C-610989750B2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F6179B9A-E5F3-4160-A4EE-FFDA4AC2F30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DEA06231-9533-43CD-80D4-37537BB4664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58B37491-3C8C-4202-A5E7-A8FE934CA5C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AD84BFC0-AFCC-4699-A125-7BE1478F9B3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1D164AEC-3CFB-4FCD-8F59-0B67744035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OCwiaGRpZCI6ImE2YzM4ZmZmM2ZhYTIwMTBiZjViNjBiMWVmYjU2YjVhIiwidXNlckNvdW50IjoxfQ=="/>
  </w:docVars>
  <w:rsids>
    <w:rsidRoot w:val="7B171394"/>
    <w:rsid w:val="02E62FD5"/>
    <w:rsid w:val="0D711A9F"/>
    <w:rsid w:val="10BC5375"/>
    <w:rsid w:val="1C630155"/>
    <w:rsid w:val="257574D6"/>
    <w:rsid w:val="466B2BA2"/>
    <w:rsid w:val="46BE2D9C"/>
    <w:rsid w:val="509437CE"/>
    <w:rsid w:val="68714AA7"/>
    <w:rsid w:val="7B171394"/>
    <w:rsid w:val="7EAF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2024-09-24T08:27:48Z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96B6517F2CE741E3B72F574D35EAEAE8_13</vt:lpwstr>
  </property>
</Properties>
</file>