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3296285</wp:posOffset>
                </wp:positionV>
                <wp:extent cx="2745740" cy="24085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740" cy="2408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—10年职业教学经验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—高级皮具设计师、三级制鞋工、鞋类设计师考评员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—硕士研究生、轻工技术与工程专业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jc w:val="left"/>
                              <w:textAlignment w:val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85pt;margin-top:259.55pt;height:189.65pt;width:216.2pt;z-index:251667456;mso-width-relative:page;mso-height-relative:page;" filled="f" stroked="f" coordsize="21600,21600" o:gfxdata="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x8BbdAAAADAEAAA8AAAAAAAAAAQAgAAAAIgAA&#10;AGRycy9kb3ducmV2LnhtbFBLAQIUABQAAAAIAIdO4kC/h+ay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—10年职业教学经验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—高级皮具设计师、三级制鞋工、鞋类设计师考评员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—硕士研究生、轻工技术与工程专业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jc w:val="left"/>
                        <w:textAlignment w:val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6063615</wp:posOffset>
                </wp:positionV>
                <wp:extent cx="6146800" cy="3373755"/>
                <wp:effectExtent l="13970" t="13970" r="30480" b="222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146800" cy="3373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2.8pt;margin-top:477.45pt;height:265.65pt;width:484pt;z-index:-251654144;v-text-anchor:middle;mso-width-relative:page;mso-height-relative:page;" fillcolor="#FFFFFF [3212]" filled="t" stroked="t" coordsize="21600,21600" o:gfxdata="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8AVAjbAAAADQEAAA8AAAAA&#10;AAAAAQAgAAAAIgAAAGRycy9kb3ducmV2LnhtbFBLAQIUABQAAAAIAIdO4kAahpQ5gwIAAAAFAAAO&#10;AAAAAAAAAAEAIAAAACoBAABkcnMvZTJvRG9jLnhtbFBLBQYAAAAABgAGAFkBAAAfBgAAAAA=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6306185</wp:posOffset>
                </wp:positionV>
                <wp:extent cx="183832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383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2pt;margin-top:496.55pt;height:31.5pt;width:144.75pt;z-index:251664384;mso-width-relative:page;mso-height-relative:page;" filled="f" stroked="f" coordsize="21600,21600" o:gfxdata="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P16fTcAAAADAEAAA8AAAAAAAAA&#10;AQAgAAAAIgAAAGRycy9kb3ducmV2LnhtbFBLAQIUABQAAAAIAIdO4kD1JIbz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6662420</wp:posOffset>
                </wp:positionV>
                <wp:extent cx="5261610" cy="30384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261610" cy="303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480" w:firstLineChars="20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从事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鞋类、箱包等服饰品功能与数字化设计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研究。发表学术论文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及参与国家级教学资源库课程建设2项；指导四川省创新训练计划项目1项；主持及参与横向项目5项；主持及参与校级科研项目10余项；参编教材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全国“纺织之光”教学成果奖二等奖1项、三等奖1项；指导学生及个人参赛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级奖项数项。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西部高等学校青年骨干教师国内访问学者；全国轻工职业教育皮革制鞋专业委员会委员；四川省皮革行业协会设计师专委会副会长；电商专委会常务副会长；制鞋标准委员会委员；《西部皮革》杂志编委；坦桑尼亚国家职业标准制定专家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8pt;margin-top:524.6pt;height:239.25pt;width:414.3pt;z-index:251668480;mso-width-relative:page;mso-height-relative:page;" filled="f" stroked="f" coordsize="21600,21600" o:gfxdata="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xT1s3cAAAADgEAAA8AAAAA&#10;AAAAAQAgAAAAIgAAAGRycy9kb3ducmV2LnhtbFBLAQIUABQAAAAIAIdO4kCvM5Hr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480" w:firstLineChars="20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从事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鞋类、箱包等服饰品功能与数字化设计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研究。发表学术论文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及参与国家级教学资源库课程建设2项；指导四川省创新训练计划项目1项；主持及参与横向项目5项；主持及参与校级科研项目10余项；参编教材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全国“纺织之光”教学成果奖二等奖1项、三等奖1项；指导学生及个人参赛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各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级奖项数项。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西部高等学校青年骨干教师国内访问学者；全国轻工职业教育皮革制鞋专业委员会委员；四川省皮革行业协会设计师专委会副会长；电商专委会常务副会长；制鞋标准委员会委员；《西部皮革》杂志编委；坦桑尼亚国家职业标准制定专家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1363980</wp:posOffset>
                </wp:positionV>
                <wp:extent cx="1689735" cy="87122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871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沈妮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07.4pt;height:68.6pt;width:133.05pt;z-index:251665408;mso-width-relative:page;mso-height-relative:page;" filled="f" stroked="f" coordsize="21600,21600" o:gfxdata="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ECPMNwAAAALAQAADwAAAAAAAAABACAAAAAiAAAA&#10;ZHJzL2Rvd25yZXYueG1sUEsBAhQAFAAAAAgAh07iQOKX65M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沈妮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1593215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816225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pt;margin-top:125.45pt;height:264.75pt;width:221.75pt;z-index:251660288;v-text-anchor:middle;mso-width-relative:page;mso-height-relative:page;" filled="t" stroked="f" coordsize="21600,21600" o:gfxdata="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服饰设计教研室主任、讲师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皮具制作与工艺专业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服饰设计教研室主任、讲师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皮具制作与工艺专业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负责人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E075D91-F663-4C96-9A25-4656C0AC6F7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C06EBEE-9CA8-4B0C-8966-86CC5DA59E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228375C-B377-4111-9CA6-6732D128E9F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4FD38D3-31A8-4492-BBDA-D9B9F12FF7D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B295F93B-BD51-4DD3-9FCD-B18713C89DF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8504E7E5-4DA1-4C7D-9F23-FB93E7DB11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JhNmMzOGZmZjNmYWEyMDEwYmY1YjYwYjFlZmI1NmI1YSIsInVzZXJDb3VudCI6Mn0="/>
  </w:docVars>
  <w:rsids>
    <w:rsidRoot w:val="7B171394"/>
    <w:rsid w:val="00862B8A"/>
    <w:rsid w:val="008B61C0"/>
    <w:rsid w:val="00A714CD"/>
    <w:rsid w:val="020C662E"/>
    <w:rsid w:val="02E62FD5"/>
    <w:rsid w:val="077E558A"/>
    <w:rsid w:val="08874912"/>
    <w:rsid w:val="08F61DC9"/>
    <w:rsid w:val="0AD6392F"/>
    <w:rsid w:val="0D711A9F"/>
    <w:rsid w:val="0FEE34C9"/>
    <w:rsid w:val="10BC5375"/>
    <w:rsid w:val="136F66CF"/>
    <w:rsid w:val="1C630155"/>
    <w:rsid w:val="1FB21E1D"/>
    <w:rsid w:val="24CF4668"/>
    <w:rsid w:val="257574D6"/>
    <w:rsid w:val="28681C13"/>
    <w:rsid w:val="28A95D87"/>
    <w:rsid w:val="325F5E35"/>
    <w:rsid w:val="390414E4"/>
    <w:rsid w:val="405745EF"/>
    <w:rsid w:val="44EE4DF6"/>
    <w:rsid w:val="466B2BA2"/>
    <w:rsid w:val="46BE2D9C"/>
    <w:rsid w:val="51907961"/>
    <w:rsid w:val="55621614"/>
    <w:rsid w:val="621974FF"/>
    <w:rsid w:val="76EA3216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</Template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2024-09-25T07:40:35Z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