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991870</wp:posOffset>
                </wp:positionH>
                <wp:positionV relativeFrom="paragraph">
                  <wp:posOffset>6306185</wp:posOffset>
                </wp:positionV>
                <wp:extent cx="189865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986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8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1pt;margin-top:496.55pt;height:31.5pt;width:149.5pt;z-index:251664384;mso-width-relative:page;mso-height-relative:page;" filled="f" stroked="f" coordsize="21600,21600" o:gfxdata="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rHZyv3AAAAAwBAAAPAAAAAAAAAAEA&#10;IAAAACIAAABkcnMvZG93bnJldi54bWxQSwECFAAUAAAACACHTuJA1XWlIkQCAAByBAAADgAAAAAA&#10;AAABACAAAAAr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distribute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1289050</wp:posOffset>
                </wp:positionH>
                <wp:positionV relativeFrom="paragraph">
                  <wp:posOffset>6662420</wp:posOffset>
                </wp:positionV>
                <wp:extent cx="5214620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214620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研究方向为时尚品牌研究、非遗手工艺产品开发等。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科研成果包括：基于高等职业院校校企合作开发的《女装造型》教材建设实践研究；少数民族服装与服饰传承与创新专业教学资源库项目；《工匠文化视域下课程-非遗融合服装品牌企划课改与实践研究等。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》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《藏族服饰》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课程建设与应用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5pt;margin-top:524.6pt;height:138.75pt;width:410.6pt;z-index:251668480;mso-width-relative:page;mso-height-relative:page;" filled="f" stroked="f" coordsize="21600,21600" o:gfxdata="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/Afdt0AAAAOAQAADwAAAAAA&#10;AAABACAAAAAiAAAAZHJzL2Rvd25yZXYueG1sUEsBAhQAFAAAAAgAh07iQMLHxiBHAgAAdQ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2"/>
                          <w:sz w:val="28"/>
                          <w:szCs w:val="28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2"/>
                          <w:sz w:val="28"/>
                          <w:szCs w:val="28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研究方向为时尚品牌研究、非遗手工艺产品开发等。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2"/>
                          <w:sz w:val="28"/>
                          <w:szCs w:val="28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科研成果包括：基于高等职业院校校企合作开发的《女装造型》教材建设实践研究；少数民族服装与服饰传承与创新专业教学资源库项目；《工匠文化视域下课程-非遗融合服装品牌企划课改与实践研究等。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2"/>
                          <w:sz w:val="28"/>
                          <w:szCs w:val="28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》 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《藏族服饰》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课程建设与应用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4201795</wp:posOffset>
                </wp:positionH>
                <wp:positionV relativeFrom="paragraph">
                  <wp:posOffset>3343275</wp:posOffset>
                </wp:positionV>
                <wp:extent cx="2745740" cy="20002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5740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硕士研究生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—纺织工程专业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85pt;margin-top:263.25pt;height:157.5pt;width:216.2pt;z-index:251667456;mso-width-relative:page;mso-height-relative:page;" filled="f" stroked="f" coordsize="21600,21600" o:gfxdata="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J8ZsvcAAAADAEAAA8AAAAAAAAAAQAgAAAAIgAAAGRy&#10;cy9kb3ducmV2LnhtbFBLAQIUABQAAAAIAIdO4kDCgRYYOgIAAGk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硕士研究生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—纺织工程专业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诗雯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诗雯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0288;v-text-anchor:middle;mso-width-relative:page;mso-height-relative:page;" filled="t" stroked="f" coordsize="21600,21600" o:gfxdata="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50847B3-A840-4419-B773-E151E9540D8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FC3BCF49-4182-4A1D-AAF5-4DD0830C811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71744662-2187-4A9B-8974-21ECB4DBE9A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D472CA2-B0B2-4286-A63D-B6BB6CB54AC0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D7C8A14E-7918-4E3C-901B-F38D8EC8731B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AAB67C47-47C9-4419-B0FE-9265E0AD20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CwiaGRpZCI6ImE2YzM4ZmZmM2ZhYTIwMTBiZjViNjBiMWVmYjU2YjVhIiwidXNlckNvdW50Ijo3fQ=="/>
  </w:docVars>
  <w:rsids>
    <w:rsidRoot w:val="7B171394"/>
    <w:rsid w:val="00415F1E"/>
    <w:rsid w:val="006A4855"/>
    <w:rsid w:val="00721480"/>
    <w:rsid w:val="00737A12"/>
    <w:rsid w:val="008F0E51"/>
    <w:rsid w:val="02E62FD5"/>
    <w:rsid w:val="0D711A9F"/>
    <w:rsid w:val="10BC5375"/>
    <w:rsid w:val="1C630155"/>
    <w:rsid w:val="2228286B"/>
    <w:rsid w:val="257574D6"/>
    <w:rsid w:val="466B2BA2"/>
    <w:rsid w:val="46BE2D9C"/>
    <w:rsid w:val="47CE4A20"/>
    <w:rsid w:val="4E6D76D3"/>
    <w:rsid w:val="70F645DA"/>
    <w:rsid w:val="7B171394"/>
    <w:rsid w:val="7B91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 First Indent 21"/>
    <w:basedOn w:val="5"/>
    <w:autoRedefine/>
    <w:qFormat/>
    <w:uiPriority w:val="99"/>
    <w:pPr>
      <w:ind w:firstLine="420"/>
    </w:pPr>
  </w:style>
  <w:style w:type="paragraph" w:customStyle="1" w:styleId="5">
    <w:name w:val="Body Text Indent1"/>
    <w:basedOn w:val="1"/>
    <w:next w:val="4"/>
    <w:autoRedefine/>
    <w:qFormat/>
    <w:uiPriority w:val="99"/>
    <w:pPr>
      <w:spacing w:line="500" w:lineRule="exact"/>
      <w:ind w:firstLine="880" w:firstLineChars="20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</Template>
  <Pages>1</Pages>
  <Words>5</Words>
  <Characters>7</Characters>
  <Lines>1</Lines>
  <Paragraphs>1</Paragraphs>
  <TotalTime>37</TotalTime>
  <ScaleCrop>false</ScaleCrop>
  <LinksUpToDate>false</LinksUpToDate>
  <CharactersWithSpaces>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2024-09-25T07:40:00Z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  <property fmtid="{D5CDD505-2E9C-101B-9397-08002B2CF9AE}" pid="5" name="GrammarlyDocumentId">
    <vt:lpwstr>65ea0c0ab669125526d0bb7f13759bd4d0f7f049deb41b373c94e3463dac63a7</vt:lpwstr>
  </property>
</Properties>
</file>