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4059555</wp:posOffset>
                </wp:positionH>
                <wp:positionV relativeFrom="paragraph">
                  <wp:posOffset>3629025</wp:posOffset>
                </wp:positionV>
                <wp:extent cx="2800985" cy="171450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0985" cy="17145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—5年职业教学经验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—硕士学位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240" w:lineRule="auto"/>
                              <w:jc w:val="left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—服装品牌运营专业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9.65pt;margin-top:285.75pt;height:135pt;width:220.55pt;z-index:251667456;mso-width-relative:page;mso-height-relative:page;" filled="f" stroked="f" coordsize="21600,21600" o:gfxdata="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1BEB6twAAAAMAQAADwAAAAAAAAABACAAAAAi&#10;AAAAZHJzL2Rvd25yZXYueG1sUEsBAhQAFAAAAAgAh07iQOROvag/AgAAaQQAAA4AAAAAAAAAAQAg&#10;AAAAKw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—5年职业教学经验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—硕士学位</w:t>
                      </w:r>
                    </w:p>
                    <w:p>
                      <w:pPr>
                        <w:keepNext w:val="0"/>
                        <w:keepLines w:val="0"/>
                        <w:widowControl/>
                        <w:suppressLineNumbers w:val="0"/>
                        <w:spacing w:line="240" w:lineRule="auto"/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—服装品牌运营专业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1063625</wp:posOffset>
                </wp:positionH>
                <wp:positionV relativeFrom="paragraph">
                  <wp:posOffset>6306185</wp:posOffset>
                </wp:positionV>
                <wp:extent cx="1861820" cy="4000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65985" y="6576060"/>
                          <a:ext cx="1861820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48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FFFFFF" w:themeColor="background1"/>
                                <w:sz w:val="36"/>
                                <w:szCs w:val="44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研究方向及成果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3.75pt;margin-top:496.55pt;height:31.5pt;width:146.6pt;z-index:251664384;mso-width-relative:page;mso-height-relative:page;" filled="f" stroked="f" coordsize="21600,21600" o:gfxdata="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ER0JPLdAAAADAEAAA8AAAAAAAAA&#10;AQAgAAAAIgAAAGRycy9kb3ducmV2LnhtbFBLAQIUABQAAAAIAIdO4kCRVNRLRQIAAHIEAAAOAAAA&#10;AAAAAAEAIAAAACw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48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36"/>
                          <w:szCs w:val="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研究方向及成果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1431290</wp:posOffset>
                </wp:positionH>
                <wp:positionV relativeFrom="paragraph">
                  <wp:posOffset>6662420</wp:posOffset>
                </wp:positionV>
                <wp:extent cx="5072380" cy="176212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6662420"/>
                          <a:ext cx="5072380" cy="1762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ind w:firstLine="560" w:firstLineChars="200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404040" w:themeColor="text1" w:themeTint="BF"/>
                                <w:sz w:val="28"/>
                                <w:szCs w:val="28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主要研究服装营销与消费者行为学。发表论文《基于提升职业教育适应性的高职消费心理学课程改革探究》、《基于Sheth-Newman-Gross模型的独立设计师品牌O2O模式优化策略》等。曾获教师教学能力大赛国家级二等奖、四川省二等奖，青教赛四川省三等奖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2.7pt;margin-top:524.6pt;height:138.75pt;width:399.4pt;z-index:251668480;mso-width-relative:page;mso-height-relative:page;" filled="f" stroked="f" coordsize="21600,21600" o:gfxdata="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Cz/6TH3QAAAA4BAAAPAAAA&#10;AAAAAAEAIAAAACIAAABkcnMvZG93bnJldi54bWxQSwECFAAUAAAACACHTuJALD/HdkkCAAB1BAAA&#10;DgAAAAAAAAABACAAAAAs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ind w:firstLine="560" w:firstLineChars="200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8"/>
                          <w:szCs w:val="28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要研究服装营销与消费者行为学。发表论文《基于提升职业教育适应性的高职消费心理学课程改革探究》、《基于Sheth-Newman-Gross模型的独立设计师品牌O2O模式优化策略》等。曾获教师教学能力大赛国家级二等奖、四川省二等奖，青教赛四川省三等奖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1412240</wp:posOffset>
                </wp:positionH>
                <wp:positionV relativeFrom="paragraph">
                  <wp:posOffset>1855470</wp:posOffset>
                </wp:positionV>
                <wp:extent cx="2365375" cy="3362325"/>
                <wp:effectExtent l="0" t="0" r="6350" b="0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88695" y="1820545"/>
                          <a:ext cx="2365375" cy="3362325"/>
                        </a:xfrm>
                        <a:prstGeom prst="rect">
                          <a:avLst/>
                        </a:prstGeom>
                        <a:blipFill rotWithShape="1">
                          <a:blip r:embed="rId4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1.2pt;margin-top:146.1pt;height:264.75pt;width:186.25pt;z-index:251660288;v-text-anchor:middle;mso-width-relative:page;mso-height-relative:page;" filled="t" stroked="f" coordsize="21600,21600" o:gfxdata="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Ef/gdT/wDUJW/9bqD3rzHVh8Df&#10;aP8AL1//0d+2g/4A0X/UJT/9aU96HAdWf42+09S/e+q9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Ef/gdT/wDUJW/9bqD3rzHVh8DfaP8AL1//0t+2g/4A0X/UJT/9aU96HAdW&#10;f42+09S/e+q9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Ef/gdT/wDUJW/9&#10;bqD3rzHVh8DfaP8AL1//09+2g/4A0X/UJT/9aU96HAdWf42+09S/e+q9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Ef/gdT/wDUJW/9bqD3rzHVh8DfaP8AL1//1N+2g/4A0X/U&#10;JT/9aU96HAdWf42+09S/e+q9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Ef&#10;/gdT/wDUJW/9bqD3rzHVh8DfaP8AL1//1d+2g/4A0X/UJT/9aU96HAdWf42+09S/e+q9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Ef/gdT/wDUJW/9bqD3rzHVh8DfaP8AL1//&#10;1t+2g/4A0X/UJT/9aU96HAdWf42+09S/e+q9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Ef/gdT/wDUJW/9bqD3rzHVh8DfaP8AL1//19+2g/4A0X/UJT/9aU96HAdWf42+09S/&#10;e+q9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Ef/gdT/wDUJW/9bqD3rzHV&#10;h8DfaP8AL1//0N+2g/4A0X/UJT/9aU96HAdWf42+09S/e+q9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Ef/gdT/wDUJW/9bqD3rzHVh8DfaP8AL1//0d+2g/4A0X/UJT/9aU96&#10;HAdWf42+09S/e+q9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Ef/gdT/wDU&#10;JW/9bqD3rzHVh8DfaP8AL1//0t+2g/4A0X/UJT/9aU96HAdWf42+09S/e+q9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Ef/gdT/wDUJW/9bqD3rzHVh8DfaP8AL1//09+2g/4A&#10;0X/UJT/9aU96HAdWf42+09S/e+q9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Ef/gdT/wDUJW/9bqD3rzHVh8DfaP8AL1//1N+2g/4A0X/UJT/9aU96HAdWf42+09S/e+q9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Ef/gdT/wDUJW/9bqD3rzHVh8DfaP8A&#10;L1//1d+2g/4A0X/UJT/9aU96HAdWf42+09S/e+q9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Ef/gdT/wDUJW/9bqD3rzHVh8DfaP8AL1//1t+2g/4A0X/UJT/9aU96HAdWf42+&#10;09S/e+q9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Ef/gdT/wDUJW/9bqD3&#10;rzHVh8DfaP8AL1//19+2g/4A0X/UJT/9aU96HAdWf42+09S/e+q9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">
                <v:fill type="frame" on="t" focussize="0,0" recolor="t" rotate="t" r:id="rId4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4206875</wp:posOffset>
                </wp:positionH>
                <wp:positionV relativeFrom="paragraph">
                  <wp:posOffset>2294255</wp:posOffset>
                </wp:positionV>
                <wp:extent cx="2934970" cy="108458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4970" cy="1084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专任教师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520" w:lineRule="exact"/>
                              <w:jc w:val="left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 w:val="0"/>
                                <w:color w:val="404040" w:themeColor="text1" w:themeTint="BF"/>
                                <w:sz w:val="36"/>
                                <w:szCs w:val="36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讲师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25pt;margin-top:180.65pt;height:85.4pt;width:231.1pt;z-index:251666432;mso-width-relative:page;mso-height-relative:page;" filled="f" stroked="f" coordsize="21600,21600" o:gfxdata="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wi1uR3AAAAAwBAAAPAAAAAAAAAAEAIAAAACIA&#10;AABkcnMvZG93bnJldi54bWxQSwECFAAUAAAACACHTuJA4o9iqT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专任教师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520" w:lineRule="exact"/>
                        <w:jc w:val="left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404040" w:themeColor="text1" w:themeTint="BF"/>
                          <w:sz w:val="36"/>
                          <w:szCs w:val="36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讲师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4181475</wp:posOffset>
                </wp:positionH>
                <wp:positionV relativeFrom="paragraph">
                  <wp:posOffset>1768475</wp:posOffset>
                </wp:positionV>
                <wp:extent cx="1689735" cy="64452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644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920" w:lineRule="exact"/>
                              <w:jc w:val="distribute"/>
                              <w:textAlignment w:val="auto"/>
                              <w:outlineLvl w:val="9"/>
                              <w:rPr>
                                <w:rFonts w:hint="default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404040" w:themeColor="text1" w:themeTint="BF"/>
                                <w:sz w:val="72"/>
                                <w:szCs w:val="14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毛雨曦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25pt;margin-top:139.25pt;height:50.75pt;width:133.05pt;z-index:251665408;mso-width-relative:page;mso-height-relative:page;" filled="f" stroked="f" coordsize="21600,21600" o:gfxdata="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42wD8NwAAAALAQAADwAAAAAAAAABACAAAAAiAAAA&#10;ZHJzL2Rvd25yZXYueG1sUEsBAhQAFAAAAAgAh07iQKRzd2E8AgAAaA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920" w:lineRule="exact"/>
                        <w:jc w:val="distribute"/>
                        <w:textAlignment w:val="auto"/>
                        <w:outlineLvl w:val="9"/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毛雨曦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502920</wp:posOffset>
            </wp:positionH>
            <wp:positionV relativeFrom="paragraph">
              <wp:posOffset>6188075</wp:posOffset>
            </wp:positionV>
            <wp:extent cx="708025" cy="260985"/>
            <wp:effectExtent l="0" t="0" r="15875" b="5715"/>
            <wp:wrapNone/>
            <wp:docPr id="4" name="图片 4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502920" y="5635625"/>
                      <a:ext cx="708025" cy="2609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491490</wp:posOffset>
            </wp:positionH>
            <wp:positionV relativeFrom="paragraph">
              <wp:posOffset>6268720</wp:posOffset>
            </wp:positionV>
            <wp:extent cx="3081020" cy="462915"/>
            <wp:effectExtent l="0" t="0" r="5080" b="13335"/>
            <wp:wrapNone/>
            <wp:docPr id="3" name="图片 3" descr="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491490" y="5700395"/>
                      <a:ext cx="3081020" cy="4629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916305</wp:posOffset>
                </wp:positionH>
                <wp:positionV relativeFrom="paragraph">
                  <wp:posOffset>6063615</wp:posOffset>
                </wp:positionV>
                <wp:extent cx="6028055" cy="2612390"/>
                <wp:effectExtent l="13970" t="13970" r="1587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29640" y="5059045"/>
                          <a:ext cx="6028055" cy="261239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rgbClr val="016AE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2.15pt;margin-top:477.45pt;height:205.7pt;width:474.65pt;z-index:-251654144;v-text-anchor:middle;mso-width-relative:page;mso-height-relative:page;" fillcolor="#FFFFFF [3212]" filled="t" stroked="t" coordsize="21600,21600" o:gfxdata="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">
                <v:fill on="t" focussize="0,0"/>
                <v:stroke weight="2.25pt" color="#016AE7 [3204]" miterlimit="8" joinstyle="miter"/>
                <v:imagedata o:title=""/>
                <o:lock v:ext="edit" aspectratio="f"/>
              </v:rect>
            </w:pict>
          </mc:Fallback>
        </mc:AlternateContent>
      </w:r>
      <w:bookmarkStart w:id="0" w:name="_GoBack"/>
      <w:r>
        <w:rPr>
          <w:rFonts w:hint="eastAsia" w:eastAsiaTheme="minorEastAsia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15875</wp:posOffset>
            </wp:positionH>
            <wp:positionV relativeFrom="paragraph">
              <wp:posOffset>5715</wp:posOffset>
            </wp:positionV>
            <wp:extent cx="7554595" cy="10683875"/>
            <wp:effectExtent l="0" t="0" r="8255" b="3175"/>
            <wp:wrapNone/>
            <wp:docPr id="1" name="图片 1" descr="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54595" cy="10683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>
      <w:pgSz w:w="11906" w:h="16838"/>
      <w:pgMar w:top="0" w:right="0" w:bottom="0" w:left="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691A6959-A339-4079-8EEE-960DD5AA92E0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2" w:fontKey="{0109B374-EFB3-429F-803B-E7619E26820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3" w:fontKey="{DFC9717F-8E66-484B-BE68-F2D255889C48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79184F1D-ECE6-4859-A241-3D52E19952E0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5" w:fontKey="{6B4C5DDE-7A50-4338-9DEE-2116C582613E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EA173ED7-D9CE-4BE9-BD5E-8DBF310DFA3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IsImhkaWQiOiJhNmMzOGZmZjNmYWEyMDEwYmY1YjYwYjFlZmI1NmI1YSIsInVzZXJDb3VudCI6M30="/>
  </w:docVars>
  <w:rsids>
    <w:rsidRoot w:val="7B171394"/>
    <w:rsid w:val="02E62FD5"/>
    <w:rsid w:val="0D711A9F"/>
    <w:rsid w:val="1093323C"/>
    <w:rsid w:val="10BC5375"/>
    <w:rsid w:val="1C630155"/>
    <w:rsid w:val="24212245"/>
    <w:rsid w:val="257574D6"/>
    <w:rsid w:val="277B51EB"/>
    <w:rsid w:val="2C864D5D"/>
    <w:rsid w:val="41655E8F"/>
    <w:rsid w:val="466B2BA2"/>
    <w:rsid w:val="46BE2D9C"/>
    <w:rsid w:val="4CAF130F"/>
    <w:rsid w:val="5A53194B"/>
    <w:rsid w:val="5C4706BD"/>
    <w:rsid w:val="60E82395"/>
    <w:rsid w:val="79CA397E"/>
    <w:rsid w:val="7B17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9133f142-fab8-4257-a08f-628a72c4b3e7\&#19987;&#23478;&#31616;&#20171;&#20154;&#29289;&#20171;&#32461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专家简介人物介绍.docx</Template>
  <Pages>1</Pages>
  <Words>0</Words>
  <Characters>0</Characters>
  <Lines>0</Lines>
  <Paragraphs>0</Paragraphs>
  <TotalTime>31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2024-09-18T00:46:00Z</dcterms:created>
  <dc:creator>永远的长发</dc:creator>
  <cp:lastModifiedBy>王禹</cp:lastModifiedBy>
  <dcterms:modified xsi:type="dcterms:W3CDTF">2024-09-24T08:35:31Z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KSOTemplateUUID">
    <vt:lpwstr>v1.0_mb_Ro8TQ8MfctPW5wkX+uj9Fg==</vt:lpwstr>
  </property>
  <property fmtid="{D5CDD505-2E9C-101B-9397-08002B2CF9AE}" pid="4" name="ICV">
    <vt:lpwstr>ECE0192A583F4DDE88E529927B179BE8_13</vt:lpwstr>
  </property>
</Properties>
</file>