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1123315</wp:posOffset>
                </wp:positionH>
                <wp:positionV relativeFrom="paragraph">
                  <wp:posOffset>6306185</wp:posOffset>
                </wp:positionV>
                <wp:extent cx="1849755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84975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45pt;margin-top:496.55pt;height:31.5pt;width:145.65pt;z-index:251664384;mso-width-relative:page;mso-height-relative:page;" filled="f" stroked="f" coordsize="21600,21600" o:gfxdata="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FNHQcrcAAAADAEAAA8AAAAAAAAA&#10;AQAgAAAAIgAAAGRycy9kb3ducmV2LnhtbFBLAQIUABQAAAAIAIdO4kCOGvsNRgIAAHI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4023360</wp:posOffset>
                </wp:positionH>
                <wp:positionV relativeFrom="paragraph">
                  <wp:posOffset>3629025</wp:posOffset>
                </wp:positionV>
                <wp:extent cx="2924175" cy="203517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2035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—20余年职业教学经验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—高级技师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—硕士学位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—服装工程专业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8pt;margin-top:285.75pt;height:160.25pt;width:230.25pt;z-index:251667456;mso-width-relative:page;mso-height-relative:page;" filled="f" stroked="f" coordsize="21600,21600" o:gfxdata="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acLnLdAAAADAEAAA8AAAAAAAAAAQAgAAAAIgAA&#10;AGRycy9kb3ducmV2LnhtbFBLAQIUABQAAAAIAIdO4kDpYmzL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—20余年职业教学经验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—高级技师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—硕士学位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—服装工程专业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48260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学院服装实训中心副主任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副教授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85.4pt;width:231.1pt;z-index:251666432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学院服装实训中心副主任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副教授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1768475</wp:posOffset>
                </wp:positionV>
                <wp:extent cx="168973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刘治君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39.25pt;height:50.75pt;width:133.05pt;z-index:251665408;mso-width-relative:page;mso-height-relative:page;" filled="f" stroked="f" coordsize="21600,21600" o:gfxdata="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2wD8NwAAAALAQAADwAAAAAAAAABACAAAAAiAAAA&#10;ZHJzL2Rvd25yZXYueG1sUEsBAhQAFAAAAAgAh07iQKRzd2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刘治君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961390</wp:posOffset>
                </wp:positionH>
                <wp:positionV relativeFrom="paragraph">
                  <wp:posOffset>1855470</wp:posOffset>
                </wp:positionV>
                <wp:extent cx="2405380" cy="3362325"/>
                <wp:effectExtent l="0" t="0" r="2540" b="571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88695" y="1820545"/>
                          <a:ext cx="2405380" cy="3362325"/>
                        </a:xfrm>
                        <a:prstGeom prst="rect">
                          <a:avLst/>
                        </a:prstGeom>
                        <a:blipFill rotWithShape="1">
                          <a:blip r:embed="rId5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7pt;margin-top:146.1pt;height:264.75pt;width:189.4pt;z-index:251660288;v-text-anchor:middle;mso-width-relative:page;mso-height-relative:page;" filled="t" stroked="f" coordsize="21600,21600" o:gfxdata="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">
                <v:fill type="frame" on="t" focussize="0,0" recolor="t" rotate="t" r:id="rId5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4144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1503045</wp:posOffset>
                </wp:positionH>
                <wp:positionV relativeFrom="paragraph">
                  <wp:posOffset>6662420</wp:posOffset>
                </wp:positionV>
                <wp:extent cx="5000625" cy="17621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000625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ascii="宋体" w:hAnsi="宋体" w:cs="宋体"/>
                                <w:kern w:val="0"/>
                                <w:sz w:val="18"/>
                                <w:szCs w:val="18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 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从事服装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生产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技术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方面的研究，在核心期刊发表多篇论文，多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Han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次指导学生获得全国高职高专服装制版大赛金奖，同时获得“优秀指导教师”称号。2019年11月获得“全国纺织行业技术能手”荣誉称号。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8.35pt;margin-top:524.6pt;height:138.75pt;width:393.75pt;z-index:251668480;mso-width-relative:page;mso-height-relative:page;" filled="f" stroked="f" coordsize="21600,21600" o:gfxdata="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ZXIRDcAAAADgEAAA8AAAAAAAAA&#10;AQAgAAAAIgAAAGRycy9kb3ducmV2LnhtbFBLAQIUABQAAAAIAIdO4kCzvPb3RgIAAHU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ascii="宋体" w:hAnsi="宋体" w:cs="宋体"/>
                          <w:kern w:val="0"/>
                          <w:sz w:val="18"/>
                          <w:szCs w:val="18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 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从事服装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生产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技术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方面的研究，在核心期刊发表多篇论文，多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Han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次指导学生获得全国高职高专服装制版大赛金奖，同时获得“优秀指导教师”称号。2019年11月获得“全国纺织行业技术能手”荣誉称号。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7F0F04C-F10E-4D5C-B9CF-1BB168F81E15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420DC751-3F0D-45D9-997F-92211D9F4CE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00ADE5BB-9CE3-4AAB-912E-30D540EF8DA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F81F5DFC-AE90-420B-AB83-15401E6FBFAE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8FB89BB1-BD63-4A67-A1A9-0A9A6365DEA7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ED643641-7CC3-479B-AC5D-64B13BCCFE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OCwiaGRpZCI6ImE2YzM4ZmZmM2ZhYTIwMTBiZjViNjBiMWVmYjU2YjVhIiwidXNlckNvdW50IjozfQ=="/>
  </w:docVars>
  <w:rsids>
    <w:rsidRoot w:val="7B171394"/>
    <w:rsid w:val="02E62FD5"/>
    <w:rsid w:val="08282AEA"/>
    <w:rsid w:val="0D711A9F"/>
    <w:rsid w:val="10BC5375"/>
    <w:rsid w:val="162D609C"/>
    <w:rsid w:val="1A93683C"/>
    <w:rsid w:val="1C630155"/>
    <w:rsid w:val="257574D6"/>
    <w:rsid w:val="30816C31"/>
    <w:rsid w:val="466B2BA2"/>
    <w:rsid w:val="46BE2D9C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2024-09-25T07:25:40Z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0BA04B3DD67B48AA8CD4DFCFC9D862BA_13</vt:lpwstr>
  </property>
</Properties>
</file>