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4023360</wp:posOffset>
                </wp:positionH>
                <wp:positionV relativeFrom="paragraph">
                  <wp:posOffset>3260725</wp:posOffset>
                </wp:positionV>
                <wp:extent cx="2924175" cy="244411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4175" cy="2444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—10余年职业教学经验</w:t>
                            </w:r>
                          </w:p>
                          <w:p>
                            <w:pPr>
                              <w:spacing w:line="60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皮具设计师（高级）</w:t>
                            </w:r>
                          </w:p>
                          <w:p>
                            <w:pPr>
                              <w:widowControl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制鞋工（三级）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—硕士研究生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—服装设计与工程专业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60" w:lineRule="exact"/>
                              <w:jc w:val="left"/>
                              <w:textAlignment w:val="auto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6.8pt;margin-top:256.75pt;height:192.45pt;width:230.25pt;z-index:251667456;mso-width-relative:page;mso-height-relative:page;" filled="f" stroked="f" coordsize="21600,21600" o:gfxdata="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Ec4BN0AAAAMAQAADwAAAAAAAAABACAAAAAi&#10;AAAAZHJzL2Rvd25yZXYueG1sUEsBAhQAFAAAAAgAh07iQOmpu24+AgAAaQ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—10余年职业教学经验</w:t>
                      </w:r>
                    </w:p>
                    <w:p>
                      <w:pPr>
                        <w:spacing w:line="60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皮具设计师（高级）</w:t>
                      </w:r>
                    </w:p>
                    <w:p>
                      <w:pPr>
                        <w:widowControl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制鞋工（三级）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—硕士研究生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—服装设计与工程专业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60" w:lineRule="exact"/>
                        <w:jc w:val="left"/>
                        <w:textAlignment w:val="auto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866140</wp:posOffset>
                </wp:positionH>
                <wp:positionV relativeFrom="paragraph">
                  <wp:posOffset>1426845</wp:posOffset>
                </wp:positionV>
                <wp:extent cx="2816225" cy="3434080"/>
                <wp:effectExtent l="0" t="0" r="3175" b="1397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6225" cy="3434080"/>
                        </a:xfrm>
                        <a:prstGeom prst="rect">
                          <a:avLst/>
                        </a:prstGeom>
                        <a:blipFill dpi="0"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.2pt;margin-top:112.35pt;height:270.4pt;width:221.75pt;z-index:251659264;v-text-anchor:middle;mso-width-relative:page;mso-height-relative:page;" filled="t" stroked="f" coordsize="21600,21600" o:gfxdata="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CDQAAAABSZ2h0bG9u&#10;ZwAAAWg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797560</wp:posOffset>
                </wp:positionH>
                <wp:positionV relativeFrom="paragraph">
                  <wp:posOffset>6063615</wp:posOffset>
                </wp:positionV>
                <wp:extent cx="6146800" cy="3373755"/>
                <wp:effectExtent l="13970" t="13970" r="30480" b="2222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146800" cy="33737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2.8pt;margin-top:477.45pt;height:265.65pt;width:484pt;z-index:-251654144;v-text-anchor:middle;mso-width-relative:page;mso-height-relative:page;" fillcolor="#FFFFFF [3212]" filled="t" stroked="t" coordsize="21600,21600" o:gfxdata="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L8AVAjbAAAADQEAAA8AAAAA&#10;AAAAAQAgAAAAIgAAAGRycy9kb3ducmV2LnhtbFBLAQIUABQAAAAIAIdO4kAahpQ5gwIAAAAFAAAO&#10;AAAAAAAAAAEAIAAAACoBAABkcnMvZTJvRG9jLnhtbFBLBQYAAAAABgAGAFkBAAAfBgAAAAA=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980440</wp:posOffset>
                </wp:positionH>
                <wp:positionV relativeFrom="paragraph">
                  <wp:posOffset>6306185</wp:posOffset>
                </wp:positionV>
                <wp:extent cx="1838325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83832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80" w:lineRule="exact"/>
                              <w:jc w:val="distribute"/>
                              <w:rPr>
                                <w:rFonts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FFFFFF" w:themeColor="background1"/>
                                <w:sz w:val="36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7.2pt;margin-top:496.55pt;height:31.5pt;width:144.75pt;z-index:251664384;mso-width-relative:page;mso-height-relative:page;" filled="f" stroked="f" coordsize="21600,21600" o:gfxdata="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OP16fTcAAAADAEAAA8AAAAAAAAA&#10;AQAgAAAAIgAAAGRycy9kb3ducmV2LnhtbFBLAQIUABQAAAAIAIdO4kD1JIbz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jc w:val="distribute"/>
                        <w:rPr>
                          <w:rFonts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及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36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成果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6662420</wp:posOffset>
                </wp:positionV>
                <wp:extent cx="5261610" cy="303847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261610" cy="3038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ind w:firstLine="560" w:firstLineChars="200"/>
                              <w:rPr>
                                <w:rFonts w:hint="eastAsia" w:ascii="宋体" w:hAnsi="宋体" w:eastAsia="宋体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主要研究方向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为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鞋、包皮具产品结构和功能研究。共发表鞋，包专业相关，教育教学相关论文8篇，负责省级，校级皮具专业，教育教学相关科研项目10余项。获四川省高职院校教师教学能力大赛省级三等奖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获全国工业设计职业技能大赛鞋类设计师赛项优秀教练。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500" w:lineRule="exact"/>
                              <w:ind w:firstLine="480" w:firstLineChars="200"/>
                              <w:textAlignment w:val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7.8pt;margin-top:524.6pt;height:239.25pt;width:414.3pt;z-index:251668480;mso-width-relative:page;mso-height-relative:page;" filled="f" stroked="f" coordsize="21600,21600" o:gfxdata="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CxT1s3cAAAADgEAAA8AAAAA&#10;AAAAAQAgAAAAIgAAAGRycy9kb3ducmV2LnhtbFBLAQIUABQAAAAIAIdO4kCvM5HrSQIAAHUEAAAO&#10;AAAAAAAAAAEAIAAAACs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ind w:firstLine="560" w:firstLineChars="200"/>
                        <w:rPr>
                          <w:rFonts w:hint="eastAsia" w:ascii="宋体" w:hAnsi="宋体" w:eastAsia="宋体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主要研究方向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为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鞋、包皮具产品结构和功能研究。共发表鞋，包专业相关，教育教学相关论文8篇，负责省级，校级皮具专业，教育教学相关科研项目10余项。获四川省高职院校教师教学能力大赛省级三等奖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获全国工业设计职业技能大赛鞋类设计师赛项优秀教练。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500" w:lineRule="exact"/>
                        <w:ind w:firstLine="480" w:firstLineChars="200"/>
                        <w:textAlignment w:val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1363980</wp:posOffset>
                </wp:positionV>
                <wp:extent cx="1689735" cy="87122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871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920" w:lineRule="exact"/>
                              <w:jc w:val="distribute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刘晓影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07.4pt;height:68.6pt;width:133.05pt;z-index:251665408;mso-width-relative:page;mso-height-relative:page;" filled="f" stroked="f" coordsize="21600,21600" o:gfxdata="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iECPMNwAAAALAQAADwAAAAAAAAABACAAAAAiAAAA&#10;ZHJzL2Rvd25yZXYueG1sUEsBAhQAFAAAAAgAh07iQOKX65M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920" w:lineRule="exact"/>
                        <w:jc w:val="distribute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刘晓影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520" w:lineRule="exact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  <w:p>
                            <w:pPr>
                              <w:spacing w:line="520" w:lineRule="exact"/>
                              <w:jc w:val="left"/>
                              <w:rPr>
                                <w:rFonts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36"/>
                                <w:szCs w:val="36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讲师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6432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520" w:lineRule="exact"/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  <w:p>
                      <w:pPr>
                        <w:spacing w:line="520" w:lineRule="exact"/>
                        <w:jc w:val="left"/>
                        <w:rPr>
                          <w:rFonts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36"/>
                          <w:szCs w:val="36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讲师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0" w:right="0" w:bottom="0" w:left="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2D98168F-9BFD-4FF4-BF90-38D3D7364979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ABB31A9F-6093-4F79-B508-51B8B7D97CB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0311444E-A9F2-49BE-9701-626D0FA532C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4C1BDFED-420B-4E05-AC30-73367AF7367F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041372BC-D7B6-49DF-8796-E02C8440D6E2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6" w:fontKey="{67698DBA-9F2A-4D54-9E7F-D79EFC00799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IsImhkaWQiOiJhNmMzOGZmZjNmYWEyMDEwYmY1YjYwYjFlZmI1NmI1YSIsInVzZXJDb3VudCI6NH0="/>
  </w:docVars>
  <w:rsids>
    <w:rsidRoot w:val="7B171394"/>
    <w:rsid w:val="00862B8A"/>
    <w:rsid w:val="008B61C0"/>
    <w:rsid w:val="00A714CD"/>
    <w:rsid w:val="020C662E"/>
    <w:rsid w:val="02E62FD5"/>
    <w:rsid w:val="077E558A"/>
    <w:rsid w:val="08874912"/>
    <w:rsid w:val="0AD6392F"/>
    <w:rsid w:val="0D711A9F"/>
    <w:rsid w:val="0FEE34C9"/>
    <w:rsid w:val="10BC5375"/>
    <w:rsid w:val="136F66CF"/>
    <w:rsid w:val="1C630155"/>
    <w:rsid w:val="1FB21E1D"/>
    <w:rsid w:val="24CF4668"/>
    <w:rsid w:val="257574D6"/>
    <w:rsid w:val="28681C13"/>
    <w:rsid w:val="28A95D87"/>
    <w:rsid w:val="28C36E49"/>
    <w:rsid w:val="325F5E35"/>
    <w:rsid w:val="390414E4"/>
    <w:rsid w:val="405745EF"/>
    <w:rsid w:val="44EE4DF6"/>
    <w:rsid w:val="466B2BA2"/>
    <w:rsid w:val="46BE2D9C"/>
    <w:rsid w:val="51907961"/>
    <w:rsid w:val="52396B69"/>
    <w:rsid w:val="55621614"/>
    <w:rsid w:val="621974FF"/>
    <w:rsid w:val="76A87D99"/>
    <w:rsid w:val="76EA3216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nhideWhenUsed/>
    <w:qFormat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</Template>
  <Pages>1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2024-09-25T07:39:17Z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8F8889040E654D808A85CEBE38EA9607_11</vt:lpwstr>
  </property>
</Properties>
</file>