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916305</wp:posOffset>
            </wp:positionH>
            <wp:positionV relativeFrom="paragraph">
              <wp:posOffset>1434465</wp:posOffset>
            </wp:positionV>
            <wp:extent cx="2670810" cy="3152140"/>
            <wp:effectExtent l="0" t="0" r="15240" b="10160"/>
            <wp:wrapNone/>
            <wp:docPr id="2" name="图片 2" descr="C:\Users\Administrator\Desktop\1000365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100036557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3152140"/>
                    </a:xfrm>
                    <a:prstGeom prst="rect">
                      <a:avLst/>
                    </a:prstGeom>
                    <a:blipFill rotWithShape="1">
                      <a:blip r:embed="rId5"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3260725</wp:posOffset>
                </wp:positionV>
                <wp:extent cx="2924175" cy="24441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444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—近20年职业教学经验</w:t>
                            </w:r>
                          </w:p>
                          <w:p>
                            <w:pPr>
                              <w:spacing w:line="60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皮具设计师（高级）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—服装艺术设计专业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jc w:val="left"/>
                              <w:textAlignment w:val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8pt;margin-top:256.75pt;height:192.45pt;width:230.25pt;z-index:251666432;mso-width-relative:page;mso-height-relative:page;" filled="f" stroked="f" coordsize="21600,21600" o:gfxdata="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Ec4BN0AAAAMAQAADwAAAAAAAAABACAAAAAi&#10;AAAAZHJzL2Rvd25yZXYueG1sUEsBAhQAFAAAAAgAh07iQOmpu24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—近20年职业教学经验</w:t>
                      </w:r>
                    </w:p>
                    <w:p>
                      <w:pPr>
                        <w:spacing w:line="60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皮具设计师（高级）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—服装艺术设计专业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jc w:val="left"/>
                        <w:textAlignment w:val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6063615</wp:posOffset>
                </wp:positionV>
                <wp:extent cx="6146800" cy="3373755"/>
                <wp:effectExtent l="13970" t="13970" r="30480" b="222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146800" cy="3373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2.8pt;margin-top:477.45pt;height:265.65pt;width:484pt;z-index:-251655168;v-text-anchor:middle;mso-width-relative:page;mso-height-relative:page;" fillcolor="#FFFFFF [3212]" filled="t" stroked="t" coordsize="21600,21600" o:gfxdata="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8AVAjbAAAADQEAAA8AAAAA&#10;AAAAAQAgAAAAIgAAAGRycy9kb3ducmV2LnhtbFBLAQIUABQAAAAIAIdO4kAahpQ5gwIAAAAFAAAO&#10;AAAAAAAAAAEAIAAAACoBAABkcnMvZTJvRG9jLnhtbFBLBQYAAAAABgAGAFkBAAAfBgAAAAA=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6306185</wp:posOffset>
                </wp:positionV>
                <wp:extent cx="183832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383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2pt;margin-top:496.55pt;height:31.5pt;width:144.75pt;z-index:251663360;mso-width-relative:page;mso-height-relative:page;" filled="f" stroked="f" coordsize="21600,21600" o:gfxdata="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P16fTcAAAADAEAAA8AAAAAAAAA&#10;AQAgAAAAIgAAAGRycy9kb3ducmV2LnhtbFBLAQIUABQAAAAIAIdO4kD1JIbz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6662420</wp:posOffset>
                </wp:positionV>
                <wp:extent cx="5261610" cy="30384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261610" cy="303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为服装艺术设计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发表论文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《巴洛克建筑艺术在高级时装设计中的运用》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《巴洛克服饰艺术在高级时装设计中的运用》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《绘画艺术在服装设计中的运用》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《著名油画作品在高级时装设计中的运用》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、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《美国NBA篮球服装设计研究》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等。开展信迪无水印染服装研发设计、仁和制衣公司特种服装设计、三星堆童装设计等社会服务项目。</w:t>
                            </w:r>
                          </w:p>
                          <w:p>
                            <w:pPr>
                              <w:spacing w:line="360" w:lineRule="auto"/>
                              <w:ind w:firstLine="480" w:firstLineChars="200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8pt;margin-top:524.6pt;height:239.25pt;width:414.3pt;z-index:251667456;mso-width-relative:page;mso-height-relative:page;" filled="f" stroked="f" coordsize="21600,21600" o:gfxdata="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xT1s3cAAAADgEAAA8AAAAA&#10;AAAAAQAgAAAAIgAAAGRycy9kb3ducmV2LnhtbFBLAQIUABQAAAAIAIdO4kCvM5Hr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firstLine="560" w:firstLineChars="20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为服装艺术设计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发表论文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《巴洛克建筑艺术在高级时装设计中的运用》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《巴洛克服饰艺术在高级时装设计中的运用》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《绘画艺术在服装设计中的运用》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《著名油画作品在高级时装设计中的运用》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、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《美国NBA篮球服装设计研究》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等。开展信迪无水印染服装研发设计、仁和制衣公司特种服装设计、三星堆童装设计等社会服务项目。</w:t>
                      </w:r>
                    </w:p>
                    <w:p>
                      <w:pPr>
                        <w:spacing w:line="360" w:lineRule="auto"/>
                        <w:ind w:firstLine="480" w:firstLineChars="200"/>
                        <w:rPr>
                          <w:rFonts w:hint="eastAsia" w:ascii="宋体" w:hAnsi="宋体" w:eastAsia="宋体"/>
                          <w:sz w:val="24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1363980</wp:posOffset>
                </wp:positionV>
                <wp:extent cx="1689735" cy="87122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871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蒋康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07.4pt;height:68.6pt;width:133.05pt;z-index:251664384;mso-width-relative:page;mso-height-relative:page;" filled="f" stroked="f" coordsize="21600,21600" o:gfxdata="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ECPMNwAAAALAQAADwAAAAAAAAABACAAAAAiAAAA&#10;ZHJzL2Rvd25yZXYueG1sUEsBAhQAFAAAAAgAh07iQOKX65M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蒋康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讲师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5408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讲师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3D7B7DE-6A88-449F-AA26-82DCE38E8831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0F1B444C-1DFB-42C9-A796-D6A8E0AF0A0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C846B1AE-869E-4E5B-A81F-B9F45661D30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9CC9F76-EBB8-4DEE-BCB4-311A367DE709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A444D85A-0E7D-4257-AE9E-7C5AB201A57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031FD1C2-04A6-475F-8FCA-D99A130B672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MsImhkaWQiOiJhNmMzOGZmZjNmYWEyMDEwYmY1YjYwYjFlZmI1NmI1YSIsInVzZXJDb3VudCI6NX0="/>
  </w:docVars>
  <w:rsids>
    <w:rsidRoot w:val="7B171394"/>
    <w:rsid w:val="00862B8A"/>
    <w:rsid w:val="008B61C0"/>
    <w:rsid w:val="00A714CD"/>
    <w:rsid w:val="020C662E"/>
    <w:rsid w:val="02E62FD5"/>
    <w:rsid w:val="077E558A"/>
    <w:rsid w:val="08874912"/>
    <w:rsid w:val="0AD6392F"/>
    <w:rsid w:val="0D711A9F"/>
    <w:rsid w:val="0FEE34C9"/>
    <w:rsid w:val="10BC5375"/>
    <w:rsid w:val="136F66CF"/>
    <w:rsid w:val="1C630155"/>
    <w:rsid w:val="1FB21E1D"/>
    <w:rsid w:val="24CF4668"/>
    <w:rsid w:val="257574D6"/>
    <w:rsid w:val="28681C13"/>
    <w:rsid w:val="28A95D87"/>
    <w:rsid w:val="28C36E49"/>
    <w:rsid w:val="325F5E35"/>
    <w:rsid w:val="390414E4"/>
    <w:rsid w:val="405745EF"/>
    <w:rsid w:val="44EE4DF6"/>
    <w:rsid w:val="466B2BA2"/>
    <w:rsid w:val="46BE2D9C"/>
    <w:rsid w:val="4BC3792A"/>
    <w:rsid w:val="51907961"/>
    <w:rsid w:val="52396B69"/>
    <w:rsid w:val="55621614"/>
    <w:rsid w:val="621974FF"/>
    <w:rsid w:val="76A87D99"/>
    <w:rsid w:val="76EA3216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2024-09-25T07:53:42Z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