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1112520</wp:posOffset>
                </wp:positionH>
                <wp:positionV relativeFrom="paragraph">
                  <wp:posOffset>6306185</wp:posOffset>
                </wp:positionV>
                <wp:extent cx="195643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95643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.6pt;margin-top:496.55pt;height:31.5pt;width:154.05pt;z-index:251664384;mso-width-relative:page;mso-height-relative:page;" filled="f" stroked="f" coordsize="21600,21600" o:gfxdata="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GHujYTcAAAADAEAAA8AAAAAAAAA&#10;AQAgAAAAIgAAAGRycy9kb3ducmV2LnhtbFBLAQIUABQAAAAIAIdO4kBqh+/G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6662420</wp:posOffset>
                </wp:positionV>
                <wp:extent cx="5370830" cy="210121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370830" cy="2101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结构与工艺、服装计算机辅助制版、3D服装设计软件应用、童装结构与工艺等，著作有《服装陈列》副主编、《图解英国服装——样板裁剪3童装》翻译、《服装结构——立体造型至平面样板》副主编、《女装立体裁剪》副主编，多次指导学生参加全国竞赛及各类比赛并获奖，荣获优秀指导教师称号，多次获得年度教学质量优秀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05pt;margin-top:524.6pt;height:165.45pt;width:422.9pt;z-index:251668480;mso-width-relative:page;mso-height-relative:page;" filled="f" stroked="f" coordsize="21600,21600" o:gfxdata="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JDfBGHcAAAADgEAAA8AAAAA&#10;AAAAAQAgAAAAIgAAAGRycy9kb3ducmV2LnhtbFBLAQIUABQAAAAIAIdO4kCb+SqySQIAAHU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结构与工艺、服装计算机辅助制版、3D服装设计软件应用、童装结构与工艺等，著作有《服装陈列》副主编、《图解英国服装——样板裁剪3童装》翻译、《服装结构——立体造型至平面样板》副主编、《女装立体裁剪》副主编，多次指导学生参加全国竞赛及各类比赛并获奖，荣获优秀指导教师称号，多次获得年度教学质量优秀奖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3940810</wp:posOffset>
                </wp:positionH>
                <wp:positionV relativeFrom="paragraph">
                  <wp:posOffset>3629025</wp:posOffset>
                </wp:positionV>
                <wp:extent cx="3006725" cy="27254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6725" cy="2725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—10余年职业教学经验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—服装3D建模师（中级）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—服装3D数字化设计技能—等级证书考评员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—硕士学位、服装设计专业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3pt;margin-top:285.75pt;height:214.6pt;width:236.75pt;z-index:251667456;mso-width-relative:page;mso-height-relative:page;" filled="f" stroked="f" coordsize="21600,21600" o:gfxdata="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na9pNwAAAANAQAADwAAAAAAAAABACAAAAAiAAAA&#10;ZHJzL2Rvd25yZXYueG1sUEsBAhQAFAAAAAgAh07iQOqRs3s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—10余年职业教学经验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—服装3D建模师（中级）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—服装3D数字化设计技能—等级证书考评员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—硕士学位、服装设计专业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1862455</wp:posOffset>
                </wp:positionV>
                <wp:extent cx="2712085" cy="3362325"/>
                <wp:effectExtent l="0" t="0" r="635" b="57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712085" cy="336232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1.15pt;margin-top:146.65pt;height:264.75pt;width:213.55pt;z-index:251660288;v-text-anchor:middle;mso-width-relative:page;mso-height-relative:page;" filled="t" stroked="f" coordsize="21600,21600" o:gfxdata="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39636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396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专任教师、服装生产与工艺方向专业负责人、讲师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109.95pt;width:231.1pt;z-index:251666432;mso-width-relative:page;mso-height-relative:page;" filled="f" stroked="f" coordsize="21600,21600" o:gfxdata="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stIw9wAAAAMAQAADwAAAAAAAAABACAAAAAiAAAA&#10;ZHJzL2Rvd25yZXYueG1sUEsBAhQAFAAAAAgAh07iQFQV/Zo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专任教师、服装生产与工艺方向专业负责人、讲师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侯莉菲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侯莉菲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70D4290-087E-4900-966A-30565CD4110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253E71DA-30DB-41F6-9860-39EA90216EE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9EC3E7D7-AB5A-494B-A0BD-0D3720EF88E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F19CA43-B698-4EE1-AA5B-80146EFBC6C0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AE1B2E72-94BE-4583-9036-9F544F41757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69AC35BB-2AF8-44B1-84CB-74C934FACA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IsImhkaWQiOiJhNmMzOGZmZjNmYWEyMDEwYmY1YjYwYjFlZmI1NmI1YSIsInVzZXJDb3VudCI6N30="/>
  </w:docVars>
  <w:rsids>
    <w:rsidRoot w:val="7B171394"/>
    <w:rsid w:val="02E62FD5"/>
    <w:rsid w:val="09AD2157"/>
    <w:rsid w:val="0BF03BAE"/>
    <w:rsid w:val="0D711A9F"/>
    <w:rsid w:val="0E6F435A"/>
    <w:rsid w:val="10BC5375"/>
    <w:rsid w:val="1C630155"/>
    <w:rsid w:val="1CB3587E"/>
    <w:rsid w:val="257574D6"/>
    <w:rsid w:val="39010D0D"/>
    <w:rsid w:val="3C907648"/>
    <w:rsid w:val="466B2BA2"/>
    <w:rsid w:val="46BE2D9C"/>
    <w:rsid w:val="502B6EFE"/>
    <w:rsid w:val="56174F63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151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472906B513084C8385824D8ADC73AAFE_13</vt:lpwstr>
  </property>
</Properties>
</file>