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896620</wp:posOffset>
                </wp:positionH>
                <wp:positionV relativeFrom="paragraph">
                  <wp:posOffset>6306185</wp:posOffset>
                </wp:positionV>
                <wp:extent cx="1803400" cy="4000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180340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研究方向及成果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6pt;margin-top:496.55pt;height:31.5pt;width:142pt;z-index:251664384;mso-width-relative:page;mso-height-relative:page;" filled="f" stroked="f" coordsize="21600,21600" o:gfxdata="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bLma42wAAAAwBAAAPAAAAAAAAAAEA&#10;IAAAACIAAABkcnMvZG93bnJldi54bWxQSwECFAAUAAAACACHTuJAE/LO3UUCAAByBAAADgAAAAAA&#10;AAABACAAAAAq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研究方向及成果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1205230</wp:posOffset>
                </wp:positionH>
                <wp:positionV relativeFrom="paragraph">
                  <wp:posOffset>6662420</wp:posOffset>
                </wp:positionV>
                <wp:extent cx="5298440" cy="192722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3045" y="6662420"/>
                          <a:ext cx="5298440" cy="192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276" w:lineRule="auto"/>
                              <w:ind w:firstLine="560" w:firstLineChars="20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276" w:lineRule="auto"/>
                              <w:ind w:firstLine="560" w:firstLineChars="20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涉及服装设计与可持续时尚研究。立项与结题《女装设计》理实一体化教学法改革等项目，参编教材《女装造型：设计与实训》，发表论文《Sustainable Fashion Design: A Review and Perspective》等8篇。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4.9pt;margin-top:524.6pt;height:151.75pt;width:417.2pt;z-index:251668480;mso-width-relative:page;mso-height-relative:page;" filled="f" stroked="f" coordsize="21600,21600" o:gfxdata="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HmFiE3AAAAA4BAAAPAAAAAAAA&#10;AAEAIAAAACIAAABkcnMvZG93bnJldi54bWxQSwECFAAUAAAACACHTuJAa+80E0cCAAB1BAAADgAA&#10;AAAAAAABACAAAAAr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76" w:lineRule="auto"/>
                        <w:ind w:firstLine="560" w:firstLineChars="20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276" w:lineRule="auto"/>
                        <w:ind w:firstLine="560" w:firstLineChars="20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2"/>
                          <w:sz w:val="28"/>
                          <w:szCs w:val="28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2"/>
                          <w:sz w:val="28"/>
                          <w:szCs w:val="28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涉及服装设计与可持续时尚研究。立项与结题《女装设计》理实一体化教学法改革等项目，参编教材《女装造型：设计与实训》，发表论文《Sustainable Fashion Design: A Review and Perspective》等8篇。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4058920</wp:posOffset>
                </wp:positionH>
                <wp:positionV relativeFrom="paragraph">
                  <wp:posOffset>3176270</wp:posOffset>
                </wp:positionV>
                <wp:extent cx="2888615" cy="216725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8615" cy="2167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—硕士学位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—服装设计专业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9.6pt;margin-top:250.1pt;height:170.65pt;width:227.45pt;z-index:251667456;mso-width-relative:page;mso-height-relative:page;" filled="f" stroked="f" coordsize="21600,21600" o:gfxdata="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O0U42t0AAAAMAQAADwAAAAAAAAABACAAAAAi&#10;AAAAZHJzL2Rvd25yZXYueG1sUEsBAhQAFAAAAAgAh07iQISyuV0+AgAAaQ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60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—硕士学位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60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—服装设计专业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4206875</wp:posOffset>
                </wp:positionH>
                <wp:positionV relativeFrom="paragraph">
                  <wp:posOffset>2294255</wp:posOffset>
                </wp:positionV>
                <wp:extent cx="2934970" cy="108458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1084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专任教师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25pt;margin-top:180.65pt;height:85.4pt;width:231.1pt;z-index:251666432;mso-width-relative:page;mso-height-relative:page;" filled="f" stroked="f" coordsize="21600,21600" o:gfxdata="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i1uR3AAAAAwBAAAPAAAAAAAAAAEAIAAAACIA&#10;AABkcnMvZG93bnJldi54bWxQSwECFAAUAAAACACHTuJA4o9iq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专任教师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1768475</wp:posOffset>
                </wp:positionV>
                <wp:extent cx="1689735" cy="64452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64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2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侯金玥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5pt;margin-top:139.25pt;height:50.75pt;width:133.05pt;z-index:251665408;mso-width-relative:page;mso-height-relative:page;" filled="f" stroked="f" coordsize="21600,21600" o:gfxdata="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2wD8NwAAAALAQAADwAAAAAAAAABACAAAAAiAAAA&#10;ZHJzL2Rvd25yZXYueG1sUEsBAhQAFAAAAAgAh07iQKRzd2E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2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侯金玥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961390</wp:posOffset>
                </wp:positionH>
                <wp:positionV relativeFrom="paragraph">
                  <wp:posOffset>1855470</wp:posOffset>
                </wp:positionV>
                <wp:extent cx="2816225" cy="3362325"/>
                <wp:effectExtent l="0" t="0" r="3175" b="952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88695" y="1820545"/>
                          <a:ext cx="2816225" cy="3362325"/>
                        </a:xfrm>
                        <a:prstGeom prst="rect">
                          <a:avLst/>
                        </a:prstGeom>
                        <a:blipFill rotWithShape="1">
                          <a:blip r:embed="rId4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7pt;margin-top:146.1pt;height:264.75pt;width:221.75pt;z-index:251660288;v-text-anchor:middle;mso-width-relative:page;mso-height-relative:page;" filled="t" stroked="f" coordsize="21600,21600" o:gfxdata="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9/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kpD1oAdRRTGcA470APopm4HvRuXP3qAH0UlBIFAC0VG0qr1ODSByehFAEt&#10;FR78HBp+RQAZpabmjNAC0tNJozQA6ikpa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">
                <v:fill type="frame" on="t" focussize="0,0" recolor="t" rotate="t" r:id="rId4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502920" y="5635625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6268720</wp:posOffset>
            </wp:positionV>
            <wp:extent cx="3081020" cy="462915"/>
            <wp:effectExtent l="0" t="0" r="5080" b="13335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491490" y="5700395"/>
                      <a:ext cx="3081020" cy="46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6063615</wp:posOffset>
                </wp:positionV>
                <wp:extent cx="6028055" cy="2612390"/>
                <wp:effectExtent l="13970" t="13970" r="15875" b="2159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29640" y="5059045"/>
                          <a:ext cx="6028055" cy="2612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2.15pt;margin-top:477.45pt;height:205.7pt;width:474.65pt;z-index:-251654144;v-text-anchor:middle;mso-width-relative:page;mso-height-relative:page;" fillcolor="#FFFFFF [3212]" filled="t" stroked="t" coordsize="21600,21600" o:gfxdata="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MmsqD2wAAAA0BAAAPAAAAAAAA&#10;AAEAIAAAACIAAABkcnMvZG93bnJldi54bWxQSwECFAAUAAAACACHTuJAxfi2+IECAAAABQAADgAA&#10;AAAAAAABACAAAAAqAQAAZHJzL2Uyb0RvYy54bWxQSwUGAAAAAAYABgBZAQAAHQYAAAAA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bookmarkStart w:id="0" w:name="_GoBack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5715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0" w:right="0" w:bottom="0" w:left="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E3C4C1E-0AC8-47A1-B977-F5A414A8CD0B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C7A434B4-53D2-4A0A-968D-6C039C28D3B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C7034CDB-E265-414E-BD19-334C6269F70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899DF07A-AFA8-414A-AB7E-B266145BAE23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D2DF7EB2-13E3-4ECC-BC90-36CE5632BFCF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6" w:fontKey="{9DF14DDE-74B3-4743-BA56-AC6731560A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NywiaGRpZCI6ImE2YzM4ZmZmM2ZhYTIwMTBiZjViNjBiMWVmYjU2YjVhIiwidXNlckNvdW50IjoyfQ=="/>
  </w:docVars>
  <w:rsids>
    <w:rsidRoot w:val="7B171394"/>
    <w:rsid w:val="00412A03"/>
    <w:rsid w:val="02E62FD5"/>
    <w:rsid w:val="03680DD2"/>
    <w:rsid w:val="0D711A9F"/>
    <w:rsid w:val="10BC5375"/>
    <w:rsid w:val="1C630155"/>
    <w:rsid w:val="257574D6"/>
    <w:rsid w:val="466B2BA2"/>
    <w:rsid w:val="46BE2D9C"/>
    <w:rsid w:val="5E682913"/>
    <w:rsid w:val="7B17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 First Indent 21"/>
    <w:basedOn w:val="5"/>
    <w:autoRedefine/>
    <w:qFormat/>
    <w:uiPriority w:val="99"/>
    <w:pPr>
      <w:ind w:firstLine="420"/>
    </w:pPr>
  </w:style>
  <w:style w:type="paragraph" w:customStyle="1" w:styleId="5">
    <w:name w:val="Body Text Indent1"/>
    <w:basedOn w:val="1"/>
    <w:next w:val="4"/>
    <w:qFormat/>
    <w:uiPriority w:val="99"/>
    <w:pPr>
      <w:spacing w:line="500" w:lineRule="exact"/>
      <w:ind w:firstLine="880" w:firstLineChars="200"/>
    </w:pPr>
    <w:rPr>
      <w:rFonts w:ascii="Times New Roman" w:hAnsi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9133f142-fab8-4257-a08f-628a72c4b3e7\&#19987;&#23478;&#31616;&#20171;&#20154;&#29289;&#20171;&#3246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专家简介人物介绍.docx</Template>
  <Pages>1</Pages>
  <Words>0</Words>
  <Characters>0</Characters>
  <Lines>0</Lines>
  <Paragraphs>0</Paragraphs>
  <TotalTime>55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2024-09-18T00:46:00Z</dcterms:created>
  <dc:creator>永远的长发</dc:creator>
  <cp:lastModifiedBy>王禹</cp:lastModifiedBy>
  <dcterms:modified xsi:type="dcterms:W3CDTF">2024-09-25T07:34:41Z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2465C910EDA649BB9295B1B9B82455C7_13</vt:lpwstr>
  </property>
</Properties>
</file>