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3978910</wp:posOffset>
                </wp:positionH>
                <wp:positionV relativeFrom="paragraph">
                  <wp:posOffset>3569970</wp:posOffset>
                </wp:positionV>
                <wp:extent cx="2968625" cy="177355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625" cy="1773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—20余年职业教学经验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—硕士学位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—工商管理专业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3pt;margin-top:281.1pt;height:139.65pt;width:233.75pt;z-index:251667456;mso-width-relative:page;mso-height-relative:page;" filled="f" stroked="f" coordsize="21600,21600" o:gfxdata="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aPTqNwAAAAMAQAADwAAAAAAAAABACAAAAAi&#10;AAAAZHJzL2Rvd25yZXYueG1sUEsBAhQAFAAAAAgAh07iQNEFA+o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—20余年职业教学经验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—硕士学位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—工商管理专业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963930</wp:posOffset>
                </wp:positionH>
                <wp:positionV relativeFrom="paragraph">
                  <wp:posOffset>1416050</wp:posOffset>
                </wp:positionV>
                <wp:extent cx="2465070" cy="3361055"/>
                <wp:effectExtent l="0" t="0" r="1905" b="127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465070" cy="336105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9pt;margin-top:111.5pt;height:264.65pt;width:194.1pt;z-index:251660288;v-text-anchor:middle;mso-width-relative:page;mso-height-relative:page;" filled="t" stroked="f" coordsize="21600,21600" o:gfxdata="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b&#10;qwAAAABSZ2h0bG9uZwAAEnc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6306185</wp:posOffset>
                </wp:positionV>
                <wp:extent cx="190944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90944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.25pt;margin-top:496.55pt;height:31.5pt;width:150.35pt;z-index:251664384;mso-width-relative:page;mso-height-relative:page;" filled="f" stroked="f" coordsize="21600,21600" o:gfxdata="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R0JPLdAAAADAEAAA8AAAAAAAAA&#10;AQAgAAAAIgAAAGRycy9kb3ducmV2LnhtbFBLAQIUABQAAAAIAIdO4kCRVNRLRQIAAHIEAAAOAAAA&#10;AAAAAAEAIAAAACw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4069080</wp:posOffset>
                </wp:positionH>
                <wp:positionV relativeFrom="paragraph">
                  <wp:posOffset>1602740</wp:posOffset>
                </wp:positionV>
                <wp:extent cx="3072765" cy="176403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2765" cy="1764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服装营销教研室主任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服装设计与工艺专业营销方向负责人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副教授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（职称）副教授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0.4pt;margin-top:126.2pt;height:138.9pt;width:241.95pt;z-index:251666432;mso-width-relative:page;mso-height-relative:page;" filled="f" stroked="f" coordsize="21600,21600" o:gfxdata="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uTM+r3AAAAAwBAAAPAAAAAAAAAAEAIAAAACIA&#10;AABkcnMvZG93bnJldi54bWxQSwECFAAUAAAACACHTuJA/bqIL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服装营销教研室主任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服装设计与工艺专业营销方向负责人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副教授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（职称）副教授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4131945</wp:posOffset>
                </wp:positionH>
                <wp:positionV relativeFrom="paragraph">
                  <wp:posOffset>1233805</wp:posOffset>
                </wp:positionV>
                <wp:extent cx="1689735" cy="68008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80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韩亚东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35pt;margin-top:97.15pt;height:53.55pt;width:133.05pt;z-index:251665408;mso-width-relative:page;mso-height-relative:page;" filled="f" stroked="f" coordsize="21600,21600" o:gfxdata="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48nG3AAAAAsBAAAPAAAAAAAAAAEAIAAAACIAAABk&#10;cnMvZG93bnJldi54bWxQSwECFAAUAAAACACHTuJAxIng9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韩亚东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1503045</wp:posOffset>
                </wp:positionH>
                <wp:positionV relativeFrom="paragraph">
                  <wp:posOffset>6662420</wp:posOffset>
                </wp:positionV>
                <wp:extent cx="5000625" cy="17621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000625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从事企业营销、管理等方向研究。是我校教学名师，校级名师工作室负责人。完成并立项8项省市级科研、教改项目。荣获教师教学能力大赛国家二等奖、省级一等奖和二等奖；四川省信息化比赛案例一等奖。指导学生在创新创业比赛、纺织服装跟单暨跨境电商大赛赛事获得省级以上奖励10项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35pt;margin-top:524.6pt;height:138.75pt;width:393.75pt;z-index:251668480;mso-width-relative:page;mso-height-relative:page;" filled="f" stroked="f" coordsize="21600,21600" o:gfxdata="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ZXIRDcAAAADgEAAA8AAAAAAAAA&#10;AQAgAAAAIgAAAGRycy9kb3ducmV2LnhtbFBLAQIUABQAAAAIAIdO4kCzvPb3RgIAAHU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从事企业营销、管理等方向研究。是我校教学名师，校级名师工作室负责人。完成并立项8项省市级科研、教改项目。荣获教师教学能力大赛国家二等奖、省级一等奖和二等奖；四川省信息化比赛案例一等奖。指导学生在创新创业比赛、纺织服装跟单暨跨境电商大赛赛事获得省级以上奖励10项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F3B033B-2ECA-4A1F-BAA6-047BA5407F3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EB2C7450-B772-4F69-92E2-0FACDFD2145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94FD9C98-8EE9-4980-A772-3401F4B4CC7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76660B00-147E-4824-8EE7-34790D2A0501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26F5FB30-F805-473E-AFD9-C781D051E15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C09FF5CF-C916-4304-9BAC-9691AA467B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OCwiaGRpZCI6ImE2YzM4ZmZmM2ZhYTIwMTBiZjViNjBiMWVmYjU2YjVhIiwidXNlckNvdW50IjozfQ=="/>
  </w:docVars>
  <w:rsids>
    <w:rsidRoot w:val="7B171394"/>
    <w:rsid w:val="02E62FD5"/>
    <w:rsid w:val="06C85E80"/>
    <w:rsid w:val="0D711A9F"/>
    <w:rsid w:val="10BC5375"/>
    <w:rsid w:val="1C630155"/>
    <w:rsid w:val="23F16855"/>
    <w:rsid w:val="257574D6"/>
    <w:rsid w:val="2D984D48"/>
    <w:rsid w:val="466B2BA2"/>
    <w:rsid w:val="46BE2D9C"/>
    <w:rsid w:val="554C3B9F"/>
    <w:rsid w:val="7B171394"/>
    <w:rsid w:val="7EAB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2024-09-24T08:23:16Z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