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3223895</wp:posOffset>
                </wp:positionV>
                <wp:extent cx="2887980" cy="211963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2119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年职业教学经验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学士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学位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服装艺术设计专业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65pt;margin-top:253.85pt;height:166.9pt;width:227.4pt;z-index:251667456;mso-width-relative:page;mso-height-relative:page;" filled="f" stroked="f" coordsize="21600,21600" o:gfxdata="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6t1fdAAAADAEAAA8AAAAAAAAAAQAgAAAA&#10;IgAAAGRycy9kb3ducmV2LnhtbFBLAQIUABQAAAAIAIdO4kAqAzba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0余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年职业教学经验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学士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学位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服装艺术设计专业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6235700</wp:posOffset>
                </wp:positionV>
                <wp:extent cx="2029460" cy="39878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0294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8pt;margin-top:491pt;height:31.4pt;width:159.8pt;z-index:251664384;mso-width-relative:page;mso-height-relative:page;" filled="f" stroked="f" coordsize="21600,21600" o:gfxdata="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yDNWH2wAAAAwBAAAPAAAAAAAA&#10;AAEAIAAAACIAAABkcnMvZG93bnJldi54bWxQSwECFAAUAAAACACHTuJAmq6giEgCAABy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6102985</wp:posOffset>
            </wp:positionV>
            <wp:extent cx="3081020" cy="557530"/>
            <wp:effectExtent l="0" t="0" r="5080" b="13970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6662420</wp:posOffset>
                </wp:positionV>
                <wp:extent cx="5535295" cy="19646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535295" cy="196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从事服装设计类课程领域的研究。主要担任《服装造型设计基础》、《成衣设计》、《服饰色彩》、《童装产品开发》、《服饰图案》等课程的教学、实践和科学研究工作。任职期间多次获得教学质量优秀奖，获得过中国纺织工业联合会教学成果奖三等奖两次，指导的优秀毕业设计参加中国国际大学生时装周获得最佳配饰奖。</w:t>
                            </w:r>
                          </w:p>
                          <w:p>
                            <w:pPr>
                              <w:spacing w:line="520" w:lineRule="exact"/>
                              <w:ind w:firstLine="180" w:firstLineChars="10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7pt;margin-top:524.6pt;height:154.7pt;width:435.85pt;z-index:251668480;mso-width-relative:page;mso-height-relative:page;" filled="f" stroked="f" coordsize="21600,21600" o:gfxdata="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q20A3QAAAA4BAAAPAAAA&#10;AAAAAAEAIAAAACIAAABkcnMvZG93bnJldi54bWxQSwECFAAUAAAACACHTuJAO0PkkEkCAAB1BAAA&#10;DgAAAAAAAAABACAAAAAs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从事服装设计类课程领域的研究。主要担任《服装造型设计基础》、《成衣设计》、《服饰色彩》、《童装产品开发》、《服饰图案》等课程的教学、实践和科学研究工作。任职期间多次获得教学质量优秀奖，获得过中国纺织工业联合会教学成果奖三等奖两次，指导的优秀毕业设计参加中国国际大学生时装周获得最佳配饰奖。</w:t>
                      </w:r>
                    </w:p>
                    <w:p>
                      <w:pPr>
                        <w:spacing w:line="520" w:lineRule="exact"/>
                        <w:ind w:firstLine="180" w:firstLineChars="10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  <w:br w:type="textWrapping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耿巍qei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耿巍qei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D26ED84-F418-4F5F-AD47-A7D8708E190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820BC43-EC7F-4C14-89DD-A02AB4FB6D8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2F6B494-5913-4604-BF84-2A6662B10D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D14443B-C12D-4B58-8D8A-196CD48C6C3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F494B0FD-6DF8-4491-A4D0-784BB034338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FB23AF51-B7EA-4CAD-95B0-DDFE878D27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iwiaGRpZCI6ImE2YzM4ZmZmM2ZhYTIwMTBiZjViNjBiMWVmYjU2YjVhIiwidXNlckNvdW50Ijo1fQ=="/>
  </w:docVars>
  <w:rsids>
    <w:rsidRoot w:val="7B171394"/>
    <w:rsid w:val="001A3E83"/>
    <w:rsid w:val="00664DFB"/>
    <w:rsid w:val="00D75941"/>
    <w:rsid w:val="00E06012"/>
    <w:rsid w:val="00FE2DDE"/>
    <w:rsid w:val="02E62FD5"/>
    <w:rsid w:val="0D711A9F"/>
    <w:rsid w:val="10BC5375"/>
    <w:rsid w:val="1C630155"/>
    <w:rsid w:val="257574D6"/>
    <w:rsid w:val="31196C09"/>
    <w:rsid w:val="409802E2"/>
    <w:rsid w:val="466B2BA2"/>
    <w:rsid w:val="46BE2D9C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First Indent 21"/>
    <w:basedOn w:val="5"/>
    <w:autoRedefine/>
    <w:qFormat/>
    <w:uiPriority w:val="99"/>
    <w:pPr>
      <w:ind w:firstLine="420"/>
    </w:pPr>
  </w:style>
  <w:style w:type="paragraph" w:customStyle="1" w:styleId="5">
    <w:name w:val="Body Text Indent1"/>
    <w:basedOn w:val="1"/>
    <w:next w:val="4"/>
    <w:qFormat/>
    <w:uiPriority w:val="99"/>
    <w:pPr>
      <w:spacing w:line="500" w:lineRule="exact"/>
      <w:ind w:firstLine="88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1</Words>
  <Characters>11</Characters>
  <Lines>1</Lines>
  <Paragraphs>1</Paragraphs>
  <TotalTime>6</TotalTime>
  <ScaleCrop>false</ScaleCrop>
  <LinksUpToDate>false</LinksUpToDate>
  <CharactersWithSpaces>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2024-09-22T12:18:00Z</dcterms:created>
  <dc:creator>永远的长发</dc:creator>
  <cp:lastModifiedBy>王禹</cp:lastModifiedBy>
  <dcterms:modified xsi:type="dcterms:W3CDTF">2024-09-25T07:32:52Z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